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13FC9" w:rsidRPr="00607B64" w:rsidTr="00607B64">
        <w:trPr>
          <w:cantSplit/>
          <w:tblHeader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3FC9" w:rsidRPr="00607B64" w:rsidRDefault="00313FC9" w:rsidP="00607B64">
            <w:pPr>
              <w:spacing w:after="0" w:line="240" w:lineRule="auto"/>
              <w:jc w:val="center"/>
            </w:pPr>
            <w:r w:rsidRPr="00607B64">
              <w:rPr>
                <w:rFonts w:ascii="XB Niloofar" w:hAnsi="XB Niloofar" w:hint="cs"/>
                <w:b/>
                <w:bCs/>
                <w:sz w:val="28"/>
                <w:szCs w:val="28"/>
                <w:rtl/>
              </w:rPr>
              <w:t>کاربرگ تهیه نوشتار محتوا</w:t>
            </w:r>
          </w:p>
        </w:tc>
      </w:tr>
      <w:tr w:rsidR="00D04316" w:rsidRPr="00607B64" w:rsidTr="00607B64">
        <w:trPr>
          <w:cantSplit/>
          <w:tblHeader/>
        </w:trPr>
        <w:tc>
          <w:tcPr>
            <w:tcW w:w="450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D04316" w:rsidRPr="00607B64" w:rsidRDefault="00D04316" w:rsidP="00F57D54">
            <w:pPr>
              <w:bidi/>
              <w:spacing w:after="0" w:line="240" w:lineRule="auto"/>
              <w:rPr>
                <w:rFonts w:ascii="XB Niloofar" w:hAnsi="XB Niloofar"/>
                <w:sz w:val="18"/>
                <w:szCs w:val="18"/>
                <w:rtl/>
                <w:lang w:bidi="fa-IR"/>
              </w:rPr>
            </w:pPr>
            <w:r w:rsidRPr="00607B64">
              <w:rPr>
                <w:rFonts w:ascii="XB Niloofar" w:hAnsi="XB Niloofar" w:hint="cs"/>
                <w:rtl/>
              </w:rPr>
              <w:t>نام و نام خانوادگی مجری:</w:t>
            </w:r>
            <w:r w:rsidRPr="00607B64">
              <w:rPr>
                <w:rFonts w:ascii="XB Niloofar" w:hAnsi="XB Niloofar" w:hint="cs"/>
                <w:rtl/>
              </w:rPr>
              <w:tab/>
            </w:r>
            <w:bookmarkStart w:id="0" w:name="_GoBack"/>
            <w:bookmarkEnd w:id="0"/>
          </w:p>
        </w:tc>
        <w:tc>
          <w:tcPr>
            <w:tcW w:w="450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D04316" w:rsidRPr="00607B64" w:rsidRDefault="00D04316" w:rsidP="00607B64">
            <w:pPr>
              <w:bidi/>
              <w:spacing w:after="0" w:line="240" w:lineRule="auto"/>
              <w:jc w:val="right"/>
              <w:rPr>
                <w:rFonts w:ascii="XB Niloofar" w:hAnsi="XB Niloofar"/>
                <w:sz w:val="18"/>
                <w:szCs w:val="18"/>
                <w:rtl/>
                <w:lang w:bidi="fa-IR"/>
              </w:rPr>
            </w:pPr>
            <w:r w:rsidRPr="00607B64">
              <w:rPr>
                <w:rFonts w:ascii="XB Niloofar" w:hAnsi="XB Niloofar" w:hint="cs"/>
                <w:rtl/>
              </w:rPr>
              <w:t>تاریخ:</w:t>
            </w:r>
            <w:r w:rsidRPr="00607B64">
              <w:rPr>
                <w:rFonts w:ascii="XB Niloofar" w:hAnsi="XB Niloofar"/>
                <w:rtl/>
              </w:rPr>
              <w:t xml:space="preserve"> </w:t>
            </w:r>
            <w:r w:rsidR="003647C8" w:rsidRPr="00607B64">
              <w:rPr>
                <w:rStyle w:val="PlaceholderText"/>
                <w:sz w:val="14"/>
                <w:szCs w:val="14"/>
                <w:rtl/>
              </w:rPr>
              <w:t>اینجا کلیک کنید و متن مورد نظر را بنویسید</w:t>
            </w:r>
            <w:r w:rsidR="003647C8" w:rsidRPr="00607B64">
              <w:rPr>
                <w:rStyle w:val="PlaceholderText"/>
                <w:sz w:val="14"/>
                <w:szCs w:val="14"/>
              </w:rPr>
              <w:t>.</w:t>
            </w:r>
          </w:p>
        </w:tc>
      </w:tr>
      <w:tr w:rsidR="00627DCB" w:rsidRPr="00607B64" w:rsidTr="00607B64">
        <w:trPr>
          <w:cantSplit/>
        </w:trPr>
        <w:tc>
          <w:tcPr>
            <w:tcW w:w="4508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7DCB" w:rsidRPr="00607B64" w:rsidRDefault="00627DCB" w:rsidP="00607B64">
            <w:pPr>
              <w:bidi/>
              <w:spacing w:after="0" w:line="240" w:lineRule="auto"/>
              <w:rPr>
                <w:rFonts w:ascii="XB Niloofar" w:hAnsi="XB Niloofar"/>
                <w:sz w:val="2"/>
                <w:szCs w:val="2"/>
                <w:rtl/>
              </w:rPr>
            </w:pPr>
          </w:p>
        </w:tc>
        <w:tc>
          <w:tcPr>
            <w:tcW w:w="4508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7DCB" w:rsidRPr="00607B64" w:rsidRDefault="00627DCB" w:rsidP="00607B64">
            <w:pPr>
              <w:bidi/>
              <w:spacing w:after="0" w:line="240" w:lineRule="auto"/>
              <w:jc w:val="right"/>
              <w:rPr>
                <w:rFonts w:ascii="XB Niloofar" w:hAnsi="XB Niloofar"/>
                <w:sz w:val="2"/>
                <w:szCs w:val="2"/>
                <w:rtl/>
              </w:rPr>
            </w:pPr>
          </w:p>
        </w:tc>
      </w:tr>
      <w:tr w:rsidR="008553B5" w:rsidRPr="00607B64" w:rsidTr="00F57D54">
        <w:trPr>
          <w:cantSplit/>
          <w:trHeight w:val="1847"/>
        </w:trPr>
        <w:tc>
          <w:tcPr>
            <w:tcW w:w="90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553B5" w:rsidRPr="00607B64" w:rsidRDefault="00F57D54" w:rsidP="00607B64">
            <w:pPr>
              <w:bidi/>
              <w:spacing w:after="0" w:line="240" w:lineRule="auto"/>
              <w:jc w:val="center"/>
              <w:rPr>
                <w:rFonts w:ascii="XB Niloofar" w:hAnsi="XB Niloofar"/>
                <w:sz w:val="18"/>
                <w:szCs w:val="18"/>
                <w:rtl/>
                <w:lang w:bidi="fa-IR"/>
              </w:rPr>
            </w:pPr>
            <w:r>
              <w:rPr>
                <w:rFonts w:ascii="XB Niloofar" w:hAnsi="XB Niloofar" w:hint="cs"/>
                <w:sz w:val="18"/>
                <w:szCs w:val="18"/>
                <w:rtl/>
                <w:lang w:bidi="fa-IR"/>
              </w:rPr>
              <w:t>تصویر بلوک مفهومی</w:t>
            </w:r>
          </w:p>
          <w:p w:rsidR="008553B5" w:rsidRPr="00607B64" w:rsidRDefault="008553B5" w:rsidP="00607B64">
            <w:pPr>
              <w:bidi/>
              <w:spacing w:after="0" w:line="240" w:lineRule="auto"/>
              <w:jc w:val="center"/>
              <w:rPr>
                <w:rFonts w:ascii="XB Niloofar" w:hAnsi="XB Niloofar"/>
                <w:sz w:val="18"/>
                <w:szCs w:val="18"/>
                <w:rtl/>
                <w:lang w:bidi="fa-IR"/>
              </w:rPr>
            </w:pPr>
          </w:p>
        </w:tc>
      </w:tr>
      <w:tr w:rsidR="008553B5" w:rsidRPr="00607B64" w:rsidTr="00607B64">
        <w:trPr>
          <w:cantSplit/>
        </w:trPr>
        <w:tc>
          <w:tcPr>
            <w:tcW w:w="90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8553B5" w:rsidRPr="00607B64" w:rsidRDefault="008553B5" w:rsidP="00607B64">
            <w:pPr>
              <w:bidi/>
              <w:spacing w:after="0" w:line="240" w:lineRule="auto"/>
              <w:rPr>
                <w:rFonts w:ascii="XB Niloofar" w:hAnsi="XB Niloofar"/>
                <w:sz w:val="2"/>
                <w:szCs w:val="2"/>
                <w:rtl/>
              </w:rPr>
            </w:pPr>
          </w:p>
        </w:tc>
      </w:tr>
      <w:tr w:rsidR="008553B5" w:rsidRPr="00607B64" w:rsidTr="00607B64">
        <w:trPr>
          <w:cantSplit/>
        </w:trPr>
        <w:tc>
          <w:tcPr>
            <w:tcW w:w="90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53B5" w:rsidRPr="00607B64" w:rsidRDefault="008553B5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/>
                <w:sz w:val="14"/>
                <w:szCs w:val="14"/>
                <w:rtl/>
              </w:rPr>
              <w:t>مفهوم:</w:t>
            </w:r>
          </w:p>
          <w:p w:rsidR="008553B5" w:rsidRPr="00607B64" w:rsidRDefault="008553B5" w:rsidP="00607B64">
            <w:pPr>
              <w:bidi/>
              <w:spacing w:after="0" w:line="240" w:lineRule="auto"/>
              <w:rPr>
                <w:rFonts w:ascii="XB Niloofar" w:hAnsi="XB Niloofar"/>
              </w:rPr>
            </w:pPr>
            <w:r w:rsidRPr="00607B64">
              <w:rPr>
                <w:rFonts w:ascii="XB Niloofar" w:hAnsi="XB Niloofar"/>
                <w:rtl/>
              </w:rPr>
              <w:t>والد:</w:t>
            </w:r>
          </w:p>
          <w:p w:rsidR="008553B5" w:rsidRPr="00607B64" w:rsidRDefault="009535D4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/>
                <w:sz w:val="14"/>
                <w:szCs w:val="14"/>
                <w:rtl/>
              </w:rPr>
              <w:t xml:space="preserve"> </w:t>
            </w:r>
            <w:r w:rsidR="008553B5" w:rsidRPr="00607B64">
              <w:rPr>
                <w:rFonts w:ascii="XB Niloofar" w:hAnsi="XB Niloofar"/>
                <w:sz w:val="14"/>
                <w:szCs w:val="14"/>
                <w:rtl/>
              </w:rPr>
              <w:t>بعد:</w:t>
            </w:r>
          </w:p>
          <w:p w:rsidR="008553B5" w:rsidRPr="00607B64" w:rsidRDefault="003647C8" w:rsidP="00607B64">
            <w:pPr>
              <w:bidi/>
              <w:spacing w:after="0" w:line="240" w:lineRule="auto"/>
              <w:rPr>
                <w:rFonts w:ascii="XB Niloofar" w:hAnsi="XB Niloofar"/>
                <w:sz w:val="20"/>
                <w:szCs w:val="20"/>
                <w:rtl/>
              </w:rPr>
            </w:pPr>
            <w:r w:rsidRPr="00607B64">
              <w:rPr>
                <w:rStyle w:val="PlaceholderText"/>
                <w:rtl/>
              </w:rPr>
              <w:t>اینجا کلیک کنید و متن مورد نظر را بنویسید.</w:t>
            </w:r>
          </w:p>
          <w:p w:rsidR="008553B5" w:rsidRPr="00607B64" w:rsidRDefault="008553B5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/>
                <w:sz w:val="14"/>
                <w:szCs w:val="14"/>
                <w:rtl/>
              </w:rPr>
              <w:t>فرزند:</w:t>
            </w:r>
          </w:p>
          <w:p w:rsidR="009535D4" w:rsidRPr="00607B64" w:rsidRDefault="003647C8" w:rsidP="00607B64">
            <w:pPr>
              <w:bidi/>
              <w:spacing w:after="0" w:line="240" w:lineRule="auto"/>
              <w:rPr>
                <w:rFonts w:ascii="XB Niloofar" w:hAnsi="XB Niloofar"/>
                <w:sz w:val="20"/>
                <w:szCs w:val="20"/>
              </w:rPr>
            </w:pPr>
            <w:r w:rsidRPr="00607B64">
              <w:rPr>
                <w:rStyle w:val="PlaceholderText"/>
                <w:rtl/>
              </w:rPr>
              <w:t>اینجا کلیک کنید و متن مورد نظر را بنویسید.</w:t>
            </w:r>
          </w:p>
          <w:p w:rsidR="008553B5" w:rsidRPr="00607B64" w:rsidRDefault="008553B5" w:rsidP="00607B64">
            <w:pPr>
              <w:bidi/>
              <w:spacing w:after="0" w:line="240" w:lineRule="auto"/>
              <w:rPr>
                <w:rFonts w:ascii="XB Niloofar" w:hAnsi="XB Niloofar"/>
                <w:sz w:val="6"/>
                <w:szCs w:val="6"/>
                <w:rtl/>
              </w:rPr>
            </w:pPr>
          </w:p>
        </w:tc>
      </w:tr>
      <w:tr w:rsidR="008553B5" w:rsidRPr="00607B64" w:rsidTr="00607B64">
        <w:trPr>
          <w:cantSplit/>
        </w:trPr>
        <w:tc>
          <w:tcPr>
            <w:tcW w:w="901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553B5" w:rsidRPr="00607B64" w:rsidRDefault="008553B5" w:rsidP="00607B64">
            <w:pPr>
              <w:bidi/>
              <w:spacing w:after="0" w:line="240" w:lineRule="auto"/>
              <w:rPr>
                <w:rFonts w:ascii="XB Niloofar" w:hAnsi="XB Niloofar"/>
                <w:sz w:val="2"/>
                <w:szCs w:val="2"/>
                <w:rtl/>
              </w:rPr>
            </w:pPr>
            <w:r w:rsidRPr="00607B64">
              <w:rPr>
                <w:rFonts w:ascii="XB Niloofar" w:hAnsi="XB Niloofar" w:hint="cs"/>
                <w:sz w:val="2"/>
                <w:szCs w:val="2"/>
                <w:rtl/>
              </w:rPr>
              <w:t>و</w:t>
            </w:r>
          </w:p>
        </w:tc>
      </w:tr>
      <w:tr w:rsidR="006E223B" w:rsidRPr="00607B64" w:rsidTr="00607B64">
        <w:trPr>
          <w:cantSplit/>
        </w:trPr>
        <w:tc>
          <w:tcPr>
            <w:tcW w:w="90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53B5" w:rsidRPr="00607B64" w:rsidRDefault="008553B5" w:rsidP="00607B64">
            <w:pPr>
              <w:bidi/>
              <w:spacing w:after="0" w:line="240" w:lineRule="auto"/>
              <w:rPr>
                <w:rFonts w:ascii="XB Niloofar" w:hAnsi="XB Niloofar"/>
                <w:sz w:val="20"/>
                <w:szCs w:val="20"/>
                <w:rtl/>
              </w:rPr>
            </w:pPr>
            <w:r w:rsidRPr="00607B64">
              <w:rPr>
                <w:rFonts w:ascii="XB Niloofar" w:hAnsi="XB Niloofar" w:hint="cs"/>
                <w:sz w:val="14"/>
                <w:szCs w:val="14"/>
                <w:rtl/>
              </w:rPr>
              <w:t>عنوان نوشتار (</w:t>
            </w:r>
            <w:r w:rsidRPr="00607B64">
              <w:rPr>
                <w:rFonts w:ascii="XB Niloofar" w:hAnsi="XB Niloofar"/>
                <w:sz w:val="14"/>
                <w:szCs w:val="14"/>
              </w:rPr>
              <w:t>Article Title</w:t>
            </w:r>
            <w:r w:rsidRPr="00607B64">
              <w:rPr>
                <w:rFonts w:ascii="XB Niloofar" w:hAnsi="XB Niloofar" w:hint="cs"/>
                <w:sz w:val="14"/>
                <w:szCs w:val="14"/>
                <w:rtl/>
              </w:rPr>
              <w:t>):</w:t>
            </w:r>
            <w:r w:rsidR="002F1739" w:rsidRPr="00607B64">
              <w:rPr>
                <w:rFonts w:ascii="XB Niloofar" w:hAnsi="XB Niloofar" w:hint="cs"/>
                <w:sz w:val="14"/>
                <w:szCs w:val="14"/>
                <w:rtl/>
              </w:rPr>
              <w:t xml:space="preserve"> </w:t>
            </w:r>
            <w:r w:rsidR="003647C8" w:rsidRPr="00607B64">
              <w:rPr>
                <w:rStyle w:val="PlaceholderText"/>
                <w:rtl/>
              </w:rPr>
              <w:t>اینجا کلیک کنید و متن مورد نظر را بنویسید.</w:t>
            </w:r>
          </w:p>
        </w:tc>
      </w:tr>
      <w:tr w:rsidR="008553B5" w:rsidRPr="00607B64" w:rsidTr="00607B64">
        <w:trPr>
          <w:cantSplit/>
        </w:trPr>
        <w:tc>
          <w:tcPr>
            <w:tcW w:w="90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53B5" w:rsidRPr="00607B64" w:rsidRDefault="00B8584B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>نکته (</w:t>
            </w:r>
            <w:r w:rsidR="008553B5"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>توضیح کلی در محدوده حقوقی و رده نوشتار</w:t>
            </w:r>
            <w:r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>)</w:t>
            </w:r>
            <w:r w:rsidRPr="00607B64">
              <w:rPr>
                <w:rFonts w:ascii="XB Niloofar" w:hAnsi="XB Niloofar" w:hint="cs"/>
                <w:color w:val="FF0000"/>
                <w:sz w:val="14"/>
                <w:szCs w:val="14"/>
                <w:vertAlign w:val="superscript"/>
                <w:rtl/>
                <w:lang w:bidi="fa-IR"/>
              </w:rPr>
              <w:t>*</w:t>
            </w:r>
            <w:r w:rsidR="008553B5"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 xml:space="preserve"> </w:t>
            </w:r>
            <w:r w:rsidR="008553B5" w:rsidRPr="00607B64">
              <w:rPr>
                <w:rFonts w:ascii="XB Niloofar" w:hAnsi="XB Niloofar" w:hint="cs"/>
                <w:sz w:val="14"/>
                <w:szCs w:val="14"/>
                <w:rtl/>
              </w:rPr>
              <w:t>(</w:t>
            </w:r>
            <w:r w:rsidR="002678A5" w:rsidRPr="00607B64">
              <w:rPr>
                <w:rFonts w:ascii="XB Niloofar" w:hAnsi="XB Niloofar"/>
                <w:sz w:val="14"/>
                <w:szCs w:val="14"/>
              </w:rPr>
              <w:t>Head</w:t>
            </w:r>
            <w:r w:rsidR="008553B5" w:rsidRPr="00607B64">
              <w:rPr>
                <w:rFonts w:ascii="XB Niloofar" w:hAnsi="XB Niloofar"/>
                <w:sz w:val="14"/>
                <w:szCs w:val="14"/>
              </w:rPr>
              <w:t xml:space="preserve"> </w:t>
            </w:r>
            <w:r w:rsidR="002678A5" w:rsidRPr="00607B64">
              <w:rPr>
                <w:rFonts w:ascii="XB Niloofar" w:hAnsi="XB Niloofar"/>
                <w:sz w:val="14"/>
                <w:szCs w:val="14"/>
              </w:rPr>
              <w:t>note</w:t>
            </w:r>
            <w:r w:rsidR="008553B5" w:rsidRPr="00607B64">
              <w:rPr>
                <w:rFonts w:ascii="XB Niloofar" w:hAnsi="XB Niloofar" w:hint="cs"/>
                <w:sz w:val="14"/>
                <w:szCs w:val="14"/>
                <w:rtl/>
              </w:rPr>
              <w:t>):</w:t>
            </w:r>
          </w:p>
          <w:p w:rsidR="008553B5" w:rsidRPr="00607B64" w:rsidRDefault="008553B5" w:rsidP="00607B64">
            <w:pPr>
              <w:bidi/>
              <w:spacing w:after="0" w:line="240" w:lineRule="auto"/>
              <w:jc w:val="both"/>
              <w:rPr>
                <w:rFonts w:ascii="XB Niloofar" w:hAnsi="XB Niloofar"/>
                <w:sz w:val="20"/>
                <w:szCs w:val="20"/>
                <w:rtl/>
              </w:rPr>
            </w:pPr>
          </w:p>
        </w:tc>
      </w:tr>
      <w:tr w:rsidR="008553B5" w:rsidRPr="00607B64" w:rsidTr="00607B64">
        <w:trPr>
          <w:cantSplit/>
        </w:trPr>
        <w:tc>
          <w:tcPr>
            <w:tcW w:w="90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53B5" w:rsidRPr="00607B64" w:rsidRDefault="008553B5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</w:rPr>
            </w:pPr>
            <w:r w:rsidRPr="00607B64">
              <w:rPr>
                <w:rFonts w:ascii="XB Niloofar" w:hAnsi="XB Niloofar" w:hint="cs"/>
                <w:sz w:val="14"/>
                <w:szCs w:val="14"/>
                <w:rtl/>
              </w:rPr>
              <w:t>این صفحه در یک نگاه (</w:t>
            </w:r>
            <w:r w:rsidR="002678A5" w:rsidRPr="00607B64">
              <w:rPr>
                <w:rFonts w:ascii="XB Niloofar" w:hAnsi="XB Niloofar"/>
                <w:sz w:val="14"/>
                <w:szCs w:val="14"/>
              </w:rPr>
              <w:t>This page in a nutshell</w:t>
            </w:r>
            <w:r w:rsidRPr="00607B64">
              <w:rPr>
                <w:rFonts w:ascii="XB Niloofar" w:hAnsi="XB Niloofar" w:hint="cs"/>
                <w:sz w:val="14"/>
                <w:szCs w:val="14"/>
                <w:rtl/>
              </w:rPr>
              <w:t>):</w:t>
            </w:r>
          </w:p>
          <w:p w:rsidR="008553B5" w:rsidRPr="00607B64" w:rsidRDefault="008553B5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</w:rPr>
            </w:pPr>
          </w:p>
        </w:tc>
      </w:tr>
      <w:tr w:rsidR="008553B5" w:rsidRPr="00607B64" w:rsidTr="00607B64">
        <w:trPr>
          <w:cantSplit/>
        </w:trPr>
        <w:tc>
          <w:tcPr>
            <w:tcW w:w="90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53B5" w:rsidRPr="00607B64" w:rsidRDefault="008553B5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</w:rPr>
            </w:pPr>
            <w:r w:rsidRPr="00607B64">
              <w:rPr>
                <w:rFonts w:ascii="XB Niloofar" w:hAnsi="XB Niloofar" w:hint="cs"/>
                <w:sz w:val="14"/>
                <w:szCs w:val="14"/>
                <w:rtl/>
              </w:rPr>
              <w:t>سرنویس</w:t>
            </w:r>
            <w:r w:rsidR="002678A5" w:rsidRPr="00607B64">
              <w:rPr>
                <w:rStyle w:val="EndnoteReference"/>
                <w:rFonts w:ascii="XB Niloofar" w:hAnsi="XB Niloofar"/>
                <w:color w:val="FF0000"/>
                <w:sz w:val="14"/>
                <w:szCs w:val="14"/>
              </w:rPr>
              <w:endnoteReference w:customMarkFollows="1" w:id="1"/>
              <w:t>*</w:t>
            </w:r>
            <w:r w:rsidRPr="00607B64">
              <w:rPr>
                <w:rFonts w:ascii="XB Niloofar" w:hAnsi="XB Niloofar" w:hint="cs"/>
                <w:sz w:val="14"/>
                <w:szCs w:val="14"/>
                <w:rtl/>
              </w:rPr>
              <w:t xml:space="preserve"> (</w:t>
            </w:r>
            <w:r w:rsidR="002678A5" w:rsidRPr="00607B64">
              <w:rPr>
                <w:rFonts w:ascii="XB Niloofar" w:hAnsi="XB Niloofar"/>
                <w:sz w:val="14"/>
                <w:szCs w:val="14"/>
              </w:rPr>
              <w:t>Hat note</w:t>
            </w:r>
            <w:r w:rsidRPr="00607B64">
              <w:rPr>
                <w:rFonts w:ascii="XB Niloofar" w:hAnsi="XB Niloofar" w:hint="cs"/>
                <w:sz w:val="14"/>
                <w:szCs w:val="14"/>
                <w:rtl/>
              </w:rPr>
              <w:t>):</w:t>
            </w:r>
          </w:p>
        </w:tc>
      </w:tr>
      <w:tr w:rsidR="008553B5" w:rsidRPr="00607B64" w:rsidTr="00607B64">
        <w:trPr>
          <w:cantSplit/>
        </w:trPr>
        <w:tc>
          <w:tcPr>
            <w:tcW w:w="90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53B5" w:rsidRPr="00607B64" w:rsidRDefault="002678A5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</w:rPr>
            </w:pPr>
            <w:r w:rsidRPr="00607B64">
              <w:rPr>
                <w:rFonts w:ascii="XB Niloofar" w:hAnsi="XB Niloofar" w:hint="cs"/>
                <w:sz w:val="14"/>
                <w:szCs w:val="14"/>
                <w:rtl/>
              </w:rPr>
              <w:t>لید (</w:t>
            </w:r>
            <w:r w:rsidRPr="00607B64">
              <w:rPr>
                <w:rFonts w:ascii="XB Niloofar" w:hAnsi="XB Niloofar"/>
                <w:sz w:val="14"/>
                <w:szCs w:val="14"/>
              </w:rPr>
              <w:t>Lead</w:t>
            </w:r>
            <w:r w:rsidRPr="00607B64">
              <w:rPr>
                <w:rFonts w:ascii="XB Niloofar" w:hAnsi="XB Niloofar" w:hint="cs"/>
                <w:sz w:val="14"/>
                <w:szCs w:val="14"/>
                <w:rtl/>
              </w:rPr>
              <w:t>) به همراه جعبه اطلاعات (</w:t>
            </w:r>
            <w:r w:rsidRPr="00607B64">
              <w:rPr>
                <w:rFonts w:ascii="XB Niloofar" w:hAnsi="XB Niloofar"/>
                <w:sz w:val="14"/>
                <w:szCs w:val="14"/>
              </w:rPr>
              <w:t>Info box</w:t>
            </w:r>
            <w:r w:rsidRPr="00607B64">
              <w:rPr>
                <w:rFonts w:ascii="XB Niloofar" w:hAnsi="XB Niloofar" w:hint="cs"/>
                <w:sz w:val="14"/>
                <w:szCs w:val="14"/>
                <w:rtl/>
              </w:rPr>
              <w:t>) در صورت لزوم:</w:t>
            </w:r>
          </w:p>
          <w:p w:rsidR="002A2347" w:rsidRPr="00E14344" w:rsidRDefault="002A2347" w:rsidP="00D435C7">
            <w:pPr>
              <w:bidi/>
              <w:spacing w:after="0" w:line="240" w:lineRule="auto"/>
              <w:jc w:val="both"/>
              <w:rPr>
                <w:rtl/>
              </w:rPr>
            </w:pPr>
          </w:p>
        </w:tc>
      </w:tr>
      <w:tr w:rsidR="00A77819" w:rsidRPr="00607B64" w:rsidTr="00607B64">
        <w:trPr>
          <w:cantSplit/>
        </w:trPr>
        <w:tc>
          <w:tcPr>
            <w:tcW w:w="90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19" w:rsidRPr="00E14344" w:rsidRDefault="00A77819" w:rsidP="00607B64">
            <w:pPr>
              <w:bidi/>
              <w:spacing w:after="0" w:line="240" w:lineRule="auto"/>
              <w:rPr>
                <w:rtl/>
              </w:rPr>
            </w:pPr>
            <w:r w:rsidRPr="00E14344">
              <w:rPr>
                <w:rFonts w:hint="cs"/>
                <w:rtl/>
              </w:rPr>
              <w:t>تعریف به حد:</w:t>
            </w:r>
          </w:p>
          <w:p w:rsidR="00A77819" w:rsidRPr="00607B64" w:rsidRDefault="00A77819" w:rsidP="00D435C7">
            <w:pPr>
              <w:bidi/>
              <w:spacing w:after="0" w:line="240" w:lineRule="auto"/>
              <w:jc w:val="both"/>
              <w:rPr>
                <w:rtl/>
              </w:rPr>
            </w:pPr>
          </w:p>
        </w:tc>
      </w:tr>
      <w:tr w:rsidR="00A77819" w:rsidRPr="00607B64" w:rsidTr="00607B64">
        <w:trPr>
          <w:cantSplit/>
        </w:trPr>
        <w:tc>
          <w:tcPr>
            <w:tcW w:w="90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19" w:rsidRPr="00607B64" w:rsidRDefault="00A77819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  <w:lang w:bidi="fa-IR"/>
              </w:rPr>
            </w:pPr>
            <w:r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>وجوه افتراق یا شقوق مختلف:</w:t>
            </w:r>
          </w:p>
          <w:p w:rsidR="00A77819" w:rsidRPr="00607B64" w:rsidRDefault="00A77819" w:rsidP="005D7D58">
            <w:pPr>
              <w:bidi/>
              <w:spacing w:after="0" w:line="240" w:lineRule="auto"/>
              <w:jc w:val="both"/>
              <w:rPr>
                <w:rFonts w:ascii="XB Niloofar" w:hAnsi="XB Niloofar"/>
                <w:sz w:val="14"/>
                <w:szCs w:val="14"/>
                <w:rtl/>
                <w:lang w:bidi="fa-IR"/>
              </w:rPr>
            </w:pPr>
          </w:p>
        </w:tc>
      </w:tr>
      <w:tr w:rsidR="008553B5" w:rsidRPr="00607B64" w:rsidTr="00607B64">
        <w:trPr>
          <w:cantSplit/>
        </w:trPr>
        <w:tc>
          <w:tcPr>
            <w:tcW w:w="90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B5" w:rsidRPr="00607B64" w:rsidRDefault="002678A5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  <w:lang w:bidi="fa-IR"/>
              </w:rPr>
            </w:pPr>
            <w:r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>فهرست مطالب</w:t>
            </w:r>
            <w:r w:rsidR="008553B5"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 xml:space="preserve"> (</w:t>
            </w:r>
            <w:r w:rsidRPr="00607B64">
              <w:rPr>
                <w:rFonts w:ascii="XB Niloofar" w:hAnsi="XB Niloofar"/>
                <w:sz w:val="14"/>
                <w:szCs w:val="14"/>
                <w:lang w:bidi="fa-IR"/>
              </w:rPr>
              <w:t xml:space="preserve">Table of </w:t>
            </w:r>
            <w:r w:rsidR="00E857F7" w:rsidRPr="00607B64">
              <w:rPr>
                <w:rFonts w:ascii="XB Niloofar" w:hAnsi="XB Niloofar"/>
                <w:sz w:val="14"/>
                <w:szCs w:val="14"/>
                <w:lang w:bidi="fa-IR"/>
              </w:rPr>
              <w:t>Contents</w:t>
            </w:r>
            <w:r w:rsidR="008553B5"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>):</w:t>
            </w:r>
          </w:p>
          <w:p w:rsidR="008553B5" w:rsidRPr="00607B64" w:rsidRDefault="008553B5" w:rsidP="00F57D54">
            <w:pPr>
              <w:pStyle w:val="ListParagraph"/>
              <w:numPr>
                <w:ilvl w:val="0"/>
                <w:numId w:val="4"/>
              </w:numPr>
              <w:bidi/>
              <w:jc w:val="lowKashida"/>
              <w:rPr>
                <w:rtl/>
                <w:lang w:bidi="fa-IR"/>
              </w:rPr>
            </w:pP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A73D14" w:rsidRDefault="00A73D14" w:rsidP="001B2435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  <w:r w:rsidRPr="00607B64">
              <w:rPr>
                <w:rFonts w:ascii="XB Niloofar" w:hAnsi="XB Niloofar" w:hint="cs"/>
                <w:rtl/>
              </w:rPr>
              <w:t>محوربندی(متن اصلی به عنوان مثال شامل پیشینه، مقررات، مدل‌ها، و غیره به همراه توضیح هر یک از محورها):</w:t>
            </w:r>
          </w:p>
          <w:p w:rsidR="005D7D58" w:rsidRDefault="005D7D58" w:rsidP="005D7D58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</w:p>
          <w:p w:rsidR="00F57D54" w:rsidRPr="001B2435" w:rsidRDefault="005D7D58" w:rsidP="00F57D54">
            <w:pPr>
              <w:keepNext/>
              <w:widowControl w:val="0"/>
              <w:bidi/>
              <w:spacing w:line="276" w:lineRule="auto"/>
              <w:jc w:val="both"/>
              <w:outlineLvl w:val="2"/>
              <w:rPr>
                <w:b/>
                <w:bCs/>
              </w:rPr>
            </w:pPr>
            <w:r w:rsidRPr="004B4E00">
              <w:rPr>
                <w:rFonts w:ascii="XB Niloofar" w:hAnsi="XB Niloofar" w:hint="cs"/>
                <w:b/>
                <w:bCs/>
                <w:rtl/>
              </w:rPr>
              <w:t xml:space="preserve">۱- </w:t>
            </w:r>
            <w:r w:rsidR="001B2435" w:rsidRPr="004B4E00">
              <w:rPr>
                <w:rFonts w:ascii="XB Niloofar" w:hAnsi="XB Niloofar" w:hint="cs"/>
                <w:b/>
                <w:bCs/>
                <w:rtl/>
              </w:rPr>
              <w:t xml:space="preserve"> </w:t>
            </w:r>
          </w:p>
          <w:p w:rsidR="001B2435" w:rsidRDefault="001B2435" w:rsidP="001B2435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</w:p>
          <w:p w:rsidR="001B2435" w:rsidRDefault="001B2435" w:rsidP="001B2435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</w:p>
          <w:p w:rsidR="001B2435" w:rsidRDefault="001B2435" w:rsidP="001B2435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</w:p>
          <w:p w:rsidR="001B2435" w:rsidRDefault="001B2435" w:rsidP="001B2435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</w:p>
          <w:p w:rsidR="001B2435" w:rsidRDefault="001B2435" w:rsidP="001B2435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</w:p>
          <w:p w:rsidR="001B2435" w:rsidRDefault="001B2435" w:rsidP="001B2435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</w:p>
          <w:p w:rsidR="00A73D14" w:rsidRPr="001B2435" w:rsidRDefault="00A73D14" w:rsidP="001B2435">
            <w:pPr>
              <w:pStyle w:val="NormalWeb"/>
              <w:bidi/>
              <w:jc w:val="both"/>
              <w:rPr>
                <w:rFonts w:ascii="XB Niloofar" w:eastAsia="Calibri" w:hAnsi="XB Niloofar" w:cs="XB Niloofar"/>
                <w:sz w:val="16"/>
                <w:szCs w:val="16"/>
                <w:rtl/>
                <w:lang w:val="en-US" w:eastAsia="en-US" w:bidi="ar-SA"/>
              </w:rPr>
            </w:pPr>
            <w:r w:rsidRPr="00156C2B">
              <w:rPr>
                <w:rFonts w:ascii="XB Niloofar" w:eastAsia="Calibri" w:hAnsi="XB Niloofar" w:cs="XB Niloofar" w:hint="cs"/>
                <w:sz w:val="16"/>
                <w:szCs w:val="16"/>
                <w:rtl/>
                <w:lang w:val="en-US" w:eastAsia="en-US" w:bidi="ar-SA"/>
              </w:rPr>
              <w:t xml:space="preserve"> 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  <w:lang w:bidi="fa-IR"/>
              </w:rPr>
            </w:pPr>
            <w:r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>جستارهای وابسته (</w:t>
            </w:r>
            <w:r w:rsidRPr="00607B64">
              <w:rPr>
                <w:rFonts w:ascii="XB Niloofar" w:hAnsi="XB Niloofar"/>
                <w:sz w:val="14"/>
                <w:szCs w:val="14"/>
                <w:lang w:bidi="fa-IR"/>
              </w:rPr>
              <w:t>See also</w:t>
            </w:r>
            <w:r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>) یا پیوند درونی:</w:t>
            </w:r>
          </w:p>
          <w:p w:rsidR="00961344" w:rsidRPr="00607B64" w:rsidRDefault="00961344" w:rsidP="0096134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  <w:lang w:bidi="fa-IR"/>
              </w:rPr>
            </w:pP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  <w:lang w:bidi="fa-IR"/>
              </w:rPr>
            </w:pPr>
            <w:r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>پانویس (</w:t>
            </w:r>
            <w:r w:rsidRPr="00607B64">
              <w:rPr>
                <w:rFonts w:ascii="XB Niloofar" w:hAnsi="XB Niloofar"/>
                <w:sz w:val="14"/>
                <w:szCs w:val="14"/>
                <w:lang w:bidi="fa-IR"/>
              </w:rPr>
              <w:t>Reference</w:t>
            </w:r>
            <w:r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>):</w:t>
            </w:r>
          </w:p>
          <w:p w:rsidR="00A73D14" w:rsidRPr="00607B64" w:rsidRDefault="00607B64" w:rsidP="00F57D5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  <w:lang w:bidi="fa-IR"/>
              </w:rPr>
            </w:pPr>
            <w:r w:rsidRPr="00607B64">
              <w:rPr>
                <w:rFonts w:ascii="XB Niloofar" w:hAnsi="XB Niloofar"/>
                <w:rtl/>
                <w:lang w:bidi="fa-IR"/>
              </w:rPr>
              <w:t xml:space="preserve">۱- </w:t>
            </w:r>
            <w:r w:rsidR="004B4E00">
              <w:rPr>
                <w:rFonts w:ascii="XB Niloofar" w:hAnsi="XB Niloofar" w:hint="cs"/>
                <w:rtl/>
                <w:lang w:bidi="fa-IR"/>
              </w:rPr>
              <w:t xml:space="preserve"> </w:t>
            </w:r>
            <w:r w:rsidR="004B4E00" w:rsidRPr="001B2435">
              <w:rPr>
                <w:rFonts w:ascii="XB Niloofar" w:hAnsi="XB Niloofar"/>
                <w:rtl/>
              </w:rPr>
              <w:t>نوری، ۱۴۱۴، ص۳۸</w:t>
            </w:r>
            <w:r w:rsidR="004B4E00">
              <w:rPr>
                <w:rFonts w:ascii="XB Niloofar" w:hAnsi="XB Niloofar" w:hint="cs"/>
                <w:rtl/>
              </w:rPr>
              <w:t>.</w:t>
            </w:r>
            <w:r w:rsidRPr="00607B64">
              <w:rPr>
                <w:rFonts w:ascii="XB Niloofar" w:hAnsi="XB Niloofar"/>
                <w:rtl/>
                <w:lang w:bidi="fa-IR"/>
              </w:rPr>
              <w:br/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  <w:lang w:bidi="fa-IR"/>
              </w:rPr>
            </w:pPr>
            <w:r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>پاورقی (</w:t>
            </w:r>
            <w:r w:rsidRPr="00607B64">
              <w:rPr>
                <w:rFonts w:ascii="XB Niloofar" w:hAnsi="XB Niloofar"/>
                <w:sz w:val="14"/>
                <w:szCs w:val="14"/>
                <w:lang w:bidi="fa-IR"/>
              </w:rPr>
              <w:t>Footnote</w:t>
            </w:r>
            <w:r w:rsidRPr="00607B64">
              <w:rPr>
                <w:rFonts w:ascii="XB Niloofar" w:hAnsi="XB Niloofar" w:hint="cs"/>
                <w:sz w:val="14"/>
                <w:szCs w:val="14"/>
                <w:rtl/>
                <w:lang w:bidi="fa-IR"/>
              </w:rPr>
              <w:t>):</w:t>
            </w:r>
          </w:p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  <w:lang w:bidi="fa-IR"/>
              </w:rPr>
            </w:pPr>
            <w:r w:rsidRPr="00607B64">
              <w:rPr>
                <w:rStyle w:val="PlaceholderText"/>
                <w:rtl/>
              </w:rPr>
              <w:t>اینجا کلیک کنید و متن مورد نظر را بنویسید.</w:t>
            </w:r>
          </w:p>
        </w:tc>
      </w:tr>
      <w:tr w:rsidR="00A73D14" w:rsidRPr="00607B64" w:rsidTr="00607B64">
        <w:tc>
          <w:tcPr>
            <w:tcW w:w="90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b/>
                <w:bCs/>
                <w:sz w:val="4"/>
                <w:szCs w:val="4"/>
                <w:lang w:bidi="fa-IR"/>
              </w:rPr>
            </w:pPr>
          </w:p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b/>
                <w:bCs/>
                <w:sz w:val="4"/>
                <w:szCs w:val="4"/>
                <w:lang w:bidi="fa-IR"/>
              </w:rPr>
            </w:pPr>
          </w:p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b/>
                <w:bCs/>
                <w:sz w:val="4"/>
                <w:szCs w:val="4"/>
                <w:rtl/>
                <w:lang w:bidi="fa-IR"/>
              </w:rPr>
            </w:pP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b/>
                <w:bCs/>
                <w:rtl/>
                <w:lang w:bidi="fa-IR"/>
              </w:rPr>
            </w:pPr>
            <w:r w:rsidRPr="00607B64">
              <w:br w:type="page"/>
            </w:r>
            <w:r w:rsidRPr="00607B64">
              <w:rPr>
                <w:rFonts w:ascii="XB Niloofar" w:hAnsi="XB Niloofar" w:hint="cs"/>
                <w:b/>
                <w:bCs/>
                <w:rtl/>
                <w:lang w:bidi="fa-IR"/>
              </w:rPr>
              <w:t>منابع: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b/>
                <w:bCs/>
                <w:sz w:val="14"/>
                <w:szCs w:val="14"/>
                <w:rtl/>
              </w:rPr>
            </w:pPr>
            <w:r w:rsidRPr="00607B64">
              <w:rPr>
                <w:rFonts w:ascii="XB Niloofar" w:hAnsi="XB Niloofar" w:hint="cs"/>
                <w:b/>
                <w:bCs/>
                <w:sz w:val="14"/>
                <w:szCs w:val="14"/>
                <w:rtl/>
                <w:lang w:bidi="fa-IR"/>
              </w:rPr>
              <w:t xml:space="preserve">منابع </w:t>
            </w:r>
            <w:r w:rsidRPr="00607B64">
              <w:rPr>
                <w:rFonts w:ascii="XB Niloofar" w:hAnsi="XB Niloofar" w:hint="cs"/>
                <w:b/>
                <w:bCs/>
                <w:sz w:val="14"/>
                <w:szCs w:val="14"/>
                <w:rtl/>
              </w:rPr>
              <w:t>فارسی و</w:t>
            </w:r>
            <w:r w:rsidRPr="00607B64">
              <w:rPr>
                <w:rFonts w:ascii="XB Niloofar" w:hAnsi="XB Niloofar" w:hint="cs"/>
                <w:b/>
                <w:bCs/>
                <w:sz w:val="14"/>
                <w:szCs w:val="14"/>
                <w:rtl/>
                <w:lang w:bidi="fa-IR"/>
              </w:rPr>
              <w:t xml:space="preserve"> عربی</w:t>
            </w:r>
            <w:r w:rsidRPr="00607B64">
              <w:rPr>
                <w:rFonts w:ascii="XB Niloofar" w:hAnsi="XB Niloofar" w:hint="cs"/>
                <w:b/>
                <w:bCs/>
                <w:sz w:val="14"/>
                <w:szCs w:val="14"/>
                <w:rtl/>
              </w:rPr>
              <w:t>(حداقل دو منبع):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3D14" w:rsidRPr="00961344" w:rsidRDefault="004B4E00" w:rsidP="00F57D54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  <w:r w:rsidRPr="00961344">
              <w:rPr>
                <w:rFonts w:ascii="XB Niloofar" w:hAnsi="XB Niloofar" w:hint="cs"/>
                <w:b/>
                <w:bCs/>
                <w:rtl/>
              </w:rPr>
              <w:t>منبع اول:</w:t>
            </w:r>
            <w:r w:rsidRPr="00961344">
              <w:rPr>
                <w:rFonts w:ascii="XB Niloofar" w:hAnsi="XB Niloofar"/>
                <w:rtl/>
              </w:rPr>
              <w:t xml:space="preserve"> </w:t>
            </w:r>
          </w:p>
          <w:p w:rsidR="00A73D14" w:rsidRPr="00961344" w:rsidRDefault="00A73D14" w:rsidP="00F57D54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  <w:r w:rsidRPr="00961344">
              <w:rPr>
                <w:rFonts w:ascii="XB Niloofar" w:hAnsi="XB Niloofar" w:hint="cs"/>
                <w:b/>
                <w:bCs/>
                <w:rtl/>
              </w:rPr>
              <w:t xml:space="preserve">منبع </w:t>
            </w:r>
            <w:r w:rsidR="00961344" w:rsidRPr="00961344">
              <w:rPr>
                <w:rFonts w:ascii="XB Niloofar" w:hAnsi="XB Niloofar" w:hint="cs"/>
                <w:b/>
                <w:bCs/>
                <w:rtl/>
              </w:rPr>
              <w:t>دو</w:t>
            </w:r>
            <w:r w:rsidRPr="00961344">
              <w:rPr>
                <w:rFonts w:ascii="XB Niloofar" w:hAnsi="XB Niloofar" w:hint="cs"/>
                <w:b/>
                <w:bCs/>
                <w:rtl/>
              </w:rPr>
              <w:t xml:space="preserve">م: </w:t>
            </w:r>
          </w:p>
          <w:p w:rsidR="00961344" w:rsidRPr="00961344" w:rsidRDefault="00961344" w:rsidP="00F57D54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  <w:r w:rsidRPr="00961344">
              <w:rPr>
                <w:rFonts w:ascii="XB Niloofar" w:hAnsi="XB Niloofar" w:hint="cs"/>
                <w:b/>
                <w:bCs/>
                <w:rtl/>
              </w:rPr>
              <w:t>منبع سوم</w:t>
            </w:r>
            <w:r w:rsidR="00A73D14" w:rsidRPr="00961344">
              <w:rPr>
                <w:rFonts w:ascii="XB Niloofar" w:hAnsi="XB Niloofar" w:hint="cs"/>
                <w:b/>
                <w:bCs/>
                <w:rtl/>
              </w:rPr>
              <w:t xml:space="preserve">: </w:t>
            </w:r>
          </w:p>
          <w:p w:rsidR="00A73D14" w:rsidRPr="00961344" w:rsidRDefault="00961344" w:rsidP="00F57D54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  <w:r w:rsidRPr="00961344">
              <w:rPr>
                <w:rFonts w:ascii="XB Niloofar" w:hAnsi="XB Niloofar" w:hint="cs"/>
                <w:b/>
                <w:bCs/>
                <w:rtl/>
              </w:rPr>
              <w:t>منبع چهارم</w:t>
            </w:r>
            <w:r w:rsidR="00A73D14" w:rsidRPr="00961344">
              <w:rPr>
                <w:rFonts w:ascii="XB Niloofar" w:hAnsi="XB Niloofar" w:hint="cs"/>
                <w:b/>
                <w:bCs/>
                <w:rtl/>
              </w:rPr>
              <w:t xml:space="preserve">: </w:t>
            </w:r>
          </w:p>
          <w:p w:rsidR="00A73D14" w:rsidRPr="00961344" w:rsidRDefault="00961344" w:rsidP="00F57D54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  <w:r w:rsidRPr="00961344">
              <w:rPr>
                <w:rFonts w:ascii="XB Niloofar" w:hAnsi="XB Niloofar" w:hint="cs"/>
                <w:b/>
                <w:bCs/>
                <w:rtl/>
              </w:rPr>
              <w:t>منبع پنج</w:t>
            </w:r>
            <w:r w:rsidR="00A73D14" w:rsidRPr="00961344">
              <w:rPr>
                <w:rFonts w:ascii="XB Niloofar" w:hAnsi="XB Niloofar" w:hint="cs"/>
                <w:b/>
                <w:bCs/>
                <w:rtl/>
              </w:rPr>
              <w:t xml:space="preserve">م: </w:t>
            </w:r>
          </w:p>
          <w:p w:rsidR="00961344" w:rsidRPr="00961344" w:rsidRDefault="00961344" w:rsidP="00F57D54">
            <w:pPr>
              <w:bidi/>
              <w:spacing w:after="0" w:line="240" w:lineRule="auto"/>
              <w:rPr>
                <w:rFonts w:ascii="XB Niloofar" w:hAnsi="XB Niloofar"/>
                <w:rtl/>
              </w:rPr>
            </w:pPr>
            <w:r w:rsidRPr="00961344">
              <w:rPr>
                <w:rFonts w:ascii="XB Niloofar" w:hAnsi="XB Niloofar" w:hint="cs"/>
                <w:b/>
                <w:bCs/>
                <w:rtl/>
              </w:rPr>
              <w:t>منبع ششم</w:t>
            </w:r>
            <w:r w:rsidR="00A73D14" w:rsidRPr="00961344">
              <w:rPr>
                <w:rFonts w:ascii="XB Niloofar" w:hAnsi="XB Niloofar" w:hint="cs"/>
                <w:b/>
                <w:bCs/>
                <w:rtl/>
              </w:rPr>
              <w:t xml:space="preserve">: </w:t>
            </w:r>
            <w:r w:rsidRPr="00961344">
              <w:rPr>
                <w:rFonts w:ascii="XB Niloofar" w:hAnsi="XB Niloofar" w:hint="cs"/>
                <w:rtl/>
              </w:rPr>
              <w:t xml:space="preserve"> </w:t>
            </w:r>
          </w:p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b/>
                <w:bCs/>
                <w:sz w:val="14"/>
                <w:szCs w:val="14"/>
                <w:rtl/>
              </w:rPr>
            </w:pP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b/>
                <w:bCs/>
                <w:sz w:val="14"/>
                <w:szCs w:val="14"/>
                <w:rtl/>
              </w:rPr>
            </w:pPr>
            <w:r w:rsidRPr="00607B64">
              <w:rPr>
                <w:rFonts w:ascii="XB Niloofar" w:hAnsi="XB Niloofar"/>
                <w:b/>
                <w:bCs/>
                <w:sz w:val="14"/>
                <w:szCs w:val="14"/>
                <w:rtl/>
              </w:rPr>
              <w:t xml:space="preserve">منابع </w:t>
            </w:r>
            <w:r w:rsidRPr="00607B64">
              <w:rPr>
                <w:rFonts w:ascii="XB Niloofar" w:hAnsi="XB Niloofar" w:hint="cs"/>
                <w:b/>
                <w:bCs/>
                <w:sz w:val="14"/>
                <w:szCs w:val="14"/>
                <w:rtl/>
              </w:rPr>
              <w:t>غیر فارسی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  <w:rtl/>
              </w:rPr>
              <w:t xml:space="preserve"> 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</w:rPr>
              <w:t>)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  <w:rtl/>
              </w:rPr>
              <w:t xml:space="preserve">حداقل دو منبع) </w:t>
            </w:r>
            <w:r w:rsidRPr="00607B64">
              <w:rPr>
                <w:rFonts w:ascii="XB Niloofar" w:hAnsi="XB Niloofar"/>
                <w:sz w:val="14"/>
                <w:szCs w:val="14"/>
              </w:rPr>
              <w:t>(Paper + Reference address)</w:t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>: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bottom w:val="dashSmallGap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spacing w:after="0" w:line="240" w:lineRule="auto"/>
              <w:rPr>
                <w:rFonts w:ascii="XB Niloofar" w:hAnsi="XB Niloofar"/>
                <w:b/>
                <w:bCs/>
                <w:sz w:val="14"/>
                <w:szCs w:val="14"/>
                <w:rtl/>
              </w:rPr>
            </w:pPr>
            <w:r w:rsidRPr="00607B64">
              <w:rPr>
                <w:rFonts w:ascii="XB Niloofar" w:hAnsi="XB Niloofar"/>
                <w:sz w:val="14"/>
                <w:szCs w:val="14"/>
              </w:rPr>
              <w:t>Reference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</w:rPr>
              <w:t xml:space="preserve"> </w:t>
            </w:r>
            <w:r w:rsidRPr="00607B64">
              <w:rPr>
                <w:rFonts w:ascii="XB Niloofar" w:hAnsi="XB Niloofar"/>
                <w:sz w:val="14"/>
                <w:szCs w:val="14"/>
              </w:rPr>
              <w:t xml:space="preserve">address 1. </w:t>
            </w:r>
            <w:r w:rsidRPr="00607B64">
              <w:rPr>
                <w:rStyle w:val="PlaceholderText"/>
                <w:sz w:val="14"/>
                <w:szCs w:val="14"/>
                <w:rtl/>
              </w:rPr>
              <w:t>اینجا کلیک کنید و متن مورد نظر را بنویسید</w:t>
            </w:r>
            <w:r w:rsidRPr="00607B64">
              <w:rPr>
                <w:rStyle w:val="PlaceholderText"/>
                <w:sz w:val="14"/>
                <w:szCs w:val="14"/>
              </w:rPr>
              <w:t>.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spacing w:after="0" w:line="240" w:lineRule="auto"/>
              <w:rPr>
                <w:rFonts w:ascii="XB Niloofar" w:hAnsi="XB Niloofar"/>
                <w:b/>
                <w:bCs/>
                <w:sz w:val="14"/>
                <w:szCs w:val="14"/>
                <w:rtl/>
              </w:rPr>
            </w:pPr>
            <w:r w:rsidRPr="00607B64">
              <w:rPr>
                <w:rFonts w:ascii="XB Niloofar" w:hAnsi="XB Niloofar"/>
                <w:sz w:val="14"/>
                <w:szCs w:val="14"/>
              </w:rPr>
              <w:t>Reference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</w:rPr>
              <w:t xml:space="preserve"> </w:t>
            </w:r>
            <w:r w:rsidRPr="00607B64">
              <w:rPr>
                <w:rFonts w:ascii="XB Niloofar" w:hAnsi="XB Niloofar"/>
                <w:sz w:val="14"/>
                <w:szCs w:val="14"/>
              </w:rPr>
              <w:t xml:space="preserve">address 2. </w:t>
            </w:r>
            <w:r w:rsidRPr="00607B64">
              <w:rPr>
                <w:rStyle w:val="PlaceholderText"/>
                <w:sz w:val="14"/>
                <w:szCs w:val="14"/>
                <w:rtl/>
              </w:rPr>
              <w:t>اینجا کلیک کنید و متن مورد نظر را بنویسید</w:t>
            </w:r>
            <w:r w:rsidRPr="00607B64">
              <w:rPr>
                <w:rStyle w:val="PlaceholderText"/>
                <w:sz w:val="14"/>
                <w:szCs w:val="14"/>
              </w:rPr>
              <w:t>.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/>
                <w:sz w:val="14"/>
                <w:szCs w:val="14"/>
              </w:rPr>
              <w:lastRenderedPageBreak/>
              <w:t>Reference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</w:rPr>
              <w:t xml:space="preserve"> </w:t>
            </w:r>
            <w:r w:rsidRPr="00607B64">
              <w:rPr>
                <w:rFonts w:ascii="XB Niloofar" w:hAnsi="XB Niloofar"/>
                <w:sz w:val="14"/>
                <w:szCs w:val="14"/>
              </w:rPr>
              <w:t xml:space="preserve">address 3. 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/>
                <w:sz w:val="14"/>
                <w:szCs w:val="14"/>
              </w:rPr>
              <w:t>Reference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</w:rPr>
              <w:t xml:space="preserve"> </w:t>
            </w:r>
            <w:r w:rsidRPr="00607B64">
              <w:rPr>
                <w:rFonts w:ascii="XB Niloofar" w:hAnsi="XB Niloofar"/>
                <w:sz w:val="14"/>
                <w:szCs w:val="14"/>
              </w:rPr>
              <w:t xml:space="preserve">address 4. </w:t>
            </w:r>
            <w:r w:rsidRPr="00607B64">
              <w:rPr>
                <w:rStyle w:val="PlaceholderText"/>
                <w:rtl/>
              </w:rPr>
              <w:t>اینجا کلیک کنید و متن مورد نظر را بنویسید</w:t>
            </w:r>
            <w:r w:rsidRPr="00607B64">
              <w:rPr>
                <w:rStyle w:val="PlaceholderText"/>
              </w:rPr>
              <w:t>.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/>
                <w:sz w:val="14"/>
                <w:szCs w:val="14"/>
              </w:rPr>
              <w:t>Reference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</w:rPr>
              <w:t xml:space="preserve"> </w:t>
            </w:r>
            <w:r w:rsidRPr="00607B64">
              <w:rPr>
                <w:rFonts w:ascii="XB Niloofar" w:hAnsi="XB Niloofar"/>
                <w:sz w:val="14"/>
                <w:szCs w:val="14"/>
              </w:rPr>
              <w:t xml:space="preserve">address 5. </w:t>
            </w:r>
            <w:r w:rsidRPr="00607B64">
              <w:rPr>
                <w:rStyle w:val="PlaceholderText"/>
                <w:rtl/>
              </w:rPr>
              <w:t>اینجا کلیک کنید و متن مورد نظر را بنویسید</w:t>
            </w:r>
            <w:r w:rsidRPr="00607B64">
              <w:rPr>
                <w:rStyle w:val="PlaceholderText"/>
              </w:rPr>
              <w:t>.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/>
                <w:sz w:val="14"/>
                <w:szCs w:val="14"/>
              </w:rPr>
              <w:t>Reference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</w:rPr>
              <w:t xml:space="preserve"> </w:t>
            </w:r>
            <w:r w:rsidRPr="00607B64">
              <w:rPr>
                <w:rFonts w:ascii="XB Niloofar" w:hAnsi="XB Niloofar"/>
                <w:sz w:val="14"/>
                <w:szCs w:val="14"/>
              </w:rPr>
              <w:t xml:space="preserve">address 6. </w:t>
            </w:r>
            <w:r w:rsidRPr="00607B64">
              <w:rPr>
                <w:rStyle w:val="PlaceholderText"/>
                <w:sz w:val="14"/>
                <w:szCs w:val="14"/>
                <w:rtl/>
              </w:rPr>
              <w:t>اینجا کلیک کنید و متن مورد نظر را بنویسید</w:t>
            </w:r>
            <w:r w:rsidRPr="00607B64">
              <w:rPr>
                <w:rStyle w:val="PlaceholderText"/>
                <w:sz w:val="14"/>
                <w:szCs w:val="14"/>
              </w:rPr>
              <w:t>.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/>
                <w:sz w:val="14"/>
                <w:szCs w:val="14"/>
              </w:rPr>
              <w:t>Reference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</w:rPr>
              <w:t xml:space="preserve"> </w:t>
            </w:r>
            <w:r w:rsidRPr="00607B64">
              <w:rPr>
                <w:rFonts w:ascii="XB Niloofar" w:hAnsi="XB Niloofar"/>
                <w:sz w:val="14"/>
                <w:szCs w:val="14"/>
              </w:rPr>
              <w:t xml:space="preserve">address 7. </w:t>
            </w:r>
            <w:r w:rsidRPr="00607B64">
              <w:rPr>
                <w:rStyle w:val="PlaceholderText"/>
                <w:sz w:val="14"/>
                <w:szCs w:val="14"/>
                <w:rtl/>
              </w:rPr>
              <w:t>اینجا کلیک کنید و متن مورد نظر را بنویسید</w:t>
            </w:r>
            <w:r w:rsidRPr="00607B64">
              <w:rPr>
                <w:rStyle w:val="PlaceholderText"/>
                <w:sz w:val="14"/>
                <w:szCs w:val="14"/>
              </w:rPr>
              <w:t>.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/>
                <w:sz w:val="14"/>
                <w:szCs w:val="14"/>
              </w:rPr>
              <w:t>Reference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</w:rPr>
              <w:t xml:space="preserve"> </w:t>
            </w:r>
            <w:r w:rsidRPr="00607B64">
              <w:rPr>
                <w:rFonts w:ascii="XB Niloofar" w:hAnsi="XB Niloofar"/>
                <w:sz w:val="14"/>
                <w:szCs w:val="14"/>
              </w:rPr>
              <w:t xml:space="preserve">address 8. </w:t>
            </w:r>
            <w:r w:rsidRPr="00607B64">
              <w:rPr>
                <w:rStyle w:val="PlaceholderText"/>
                <w:sz w:val="14"/>
                <w:szCs w:val="14"/>
                <w:rtl/>
              </w:rPr>
              <w:t>اینجا کلیک کنید و متن مورد نظر را بنویسید</w:t>
            </w:r>
            <w:r w:rsidRPr="00607B64">
              <w:rPr>
                <w:rStyle w:val="PlaceholderText"/>
                <w:sz w:val="14"/>
                <w:szCs w:val="14"/>
              </w:rPr>
              <w:t>.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/>
                <w:sz w:val="14"/>
                <w:szCs w:val="14"/>
              </w:rPr>
              <w:t>Reference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</w:rPr>
              <w:t xml:space="preserve"> </w:t>
            </w:r>
            <w:r w:rsidRPr="00607B64">
              <w:rPr>
                <w:rFonts w:ascii="XB Niloofar" w:hAnsi="XB Niloofar"/>
                <w:sz w:val="14"/>
                <w:szCs w:val="14"/>
              </w:rPr>
              <w:t xml:space="preserve">address 9. </w:t>
            </w:r>
            <w:r w:rsidRPr="00607B64">
              <w:rPr>
                <w:rStyle w:val="PlaceholderText"/>
                <w:sz w:val="14"/>
                <w:szCs w:val="14"/>
                <w:rtl/>
              </w:rPr>
              <w:t>اینجا کلیک کنید و متن مورد نظر را بنویسید</w:t>
            </w:r>
            <w:r w:rsidRPr="00607B64">
              <w:rPr>
                <w:rStyle w:val="PlaceholderText"/>
                <w:sz w:val="14"/>
                <w:szCs w:val="14"/>
              </w:rPr>
              <w:t>.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/>
                <w:sz w:val="14"/>
                <w:szCs w:val="14"/>
              </w:rPr>
              <w:t>Reference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</w:rPr>
              <w:t xml:space="preserve"> </w:t>
            </w:r>
            <w:r w:rsidRPr="00607B64">
              <w:rPr>
                <w:rFonts w:ascii="XB Niloofar" w:hAnsi="XB Niloofar"/>
                <w:sz w:val="14"/>
                <w:szCs w:val="14"/>
              </w:rPr>
              <w:t xml:space="preserve">address 10. </w:t>
            </w:r>
            <w:r w:rsidRPr="00607B64">
              <w:rPr>
                <w:rStyle w:val="PlaceholderText"/>
                <w:sz w:val="14"/>
                <w:szCs w:val="14"/>
                <w:rtl/>
              </w:rPr>
              <w:t>اینجا کلیک کنید و متن مورد نظر را بنویسید</w:t>
            </w:r>
            <w:r w:rsidRPr="00607B64">
              <w:rPr>
                <w:rStyle w:val="PlaceholderText"/>
                <w:sz w:val="14"/>
                <w:szCs w:val="14"/>
              </w:rPr>
              <w:t>.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spacing w:after="0" w:line="240" w:lineRule="auto"/>
              <w:rPr>
                <w:rFonts w:ascii="XB Niloofar" w:hAnsi="XB Niloofar"/>
                <w:sz w:val="14"/>
                <w:szCs w:val="14"/>
              </w:rPr>
            </w:pPr>
            <w:r w:rsidRPr="00607B64">
              <w:rPr>
                <w:rFonts w:ascii="XB Niloofar" w:hAnsi="XB Niloofar"/>
                <w:sz w:val="14"/>
                <w:szCs w:val="14"/>
              </w:rPr>
              <w:t>Reference</w:t>
            </w:r>
            <w:r w:rsidRPr="00607B64">
              <w:rPr>
                <w:rFonts w:ascii="XB Niloofar" w:hAnsi="XB Niloofar"/>
                <w:b/>
                <w:bCs/>
                <w:sz w:val="14"/>
                <w:szCs w:val="14"/>
              </w:rPr>
              <w:t xml:space="preserve"> </w:t>
            </w:r>
            <w:r w:rsidRPr="00607B64">
              <w:rPr>
                <w:rFonts w:ascii="XB Niloofar" w:hAnsi="XB Niloofar"/>
                <w:sz w:val="14"/>
                <w:szCs w:val="14"/>
              </w:rPr>
              <w:t>address</w:t>
            </w:r>
            <w:r w:rsidRPr="00607B64">
              <w:rPr>
                <w:rFonts w:ascii="XB Niloofar" w:hAnsi="XB Niloofar" w:hint="cs"/>
                <w:sz w:val="14"/>
                <w:szCs w:val="14"/>
                <w:rtl/>
              </w:rPr>
              <w:t>.</w:t>
            </w:r>
            <w:r w:rsidRPr="00607B64">
              <w:rPr>
                <w:rFonts w:ascii="XB Niloofar" w:hAnsi="XB Niloofar"/>
                <w:sz w:val="14"/>
                <w:szCs w:val="14"/>
              </w:rPr>
              <w:t xml:space="preserve">  </w:t>
            </w:r>
            <w:r w:rsidRPr="00607B64">
              <w:rPr>
                <w:rStyle w:val="PlaceholderText"/>
                <w:sz w:val="14"/>
                <w:szCs w:val="14"/>
                <w:rtl/>
              </w:rPr>
              <w:t>اینجا کلیک کنید و متن مورد نظر را بنویسید</w:t>
            </w:r>
            <w:r w:rsidRPr="00607B64">
              <w:rPr>
                <w:rStyle w:val="PlaceholderText"/>
                <w:sz w:val="14"/>
                <w:szCs w:val="14"/>
              </w:rPr>
              <w:t>.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A73D14" w:rsidRPr="00607B64" w:rsidRDefault="00A73D14" w:rsidP="00607B64">
            <w:pPr>
              <w:spacing w:after="0" w:line="240" w:lineRule="auto"/>
              <w:rPr>
                <w:rFonts w:ascii="XB Niloofar" w:hAnsi="XB Niloofar"/>
                <w:sz w:val="2"/>
                <w:szCs w:val="2"/>
                <w:rtl/>
                <w:lang w:bidi="fa-IR"/>
              </w:rPr>
            </w:pP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</w:rPr>
            </w:pPr>
            <w:r w:rsidRPr="00607B64">
              <w:rPr>
                <w:rFonts w:ascii="XB Niloofar" w:hAnsi="XB Niloofar" w:hint="cs"/>
                <w:b/>
                <w:bCs/>
                <w:sz w:val="14"/>
                <w:szCs w:val="14"/>
                <w:rtl/>
              </w:rPr>
              <w:t>پیوند به بیرون:</w:t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 xml:space="preserve"> </w:t>
            </w:r>
            <w:r w:rsidRPr="00607B64">
              <w:rPr>
                <w:rStyle w:val="PlaceholderText"/>
                <w:rFonts w:ascii="XB Niloofar" w:hAnsi="XB Niloofar"/>
                <w:sz w:val="14"/>
                <w:szCs w:val="14"/>
                <w:rtl/>
              </w:rPr>
              <w:t>اینجا کلیک کنید و متن مورد نظر را بنویسید.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2"/>
                <w:szCs w:val="2"/>
                <w:rtl/>
              </w:rPr>
            </w:pP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b/>
                <w:bCs/>
                <w:rtl/>
              </w:rPr>
            </w:pPr>
            <w:r w:rsidRPr="00607B64">
              <w:rPr>
                <w:rFonts w:ascii="XB Niloofar" w:hAnsi="XB Niloofar" w:hint="cs"/>
                <w:b/>
                <w:bCs/>
                <w:sz w:val="14"/>
                <w:szCs w:val="14"/>
                <w:rtl/>
              </w:rPr>
              <w:t>الگوهای ناوبری:</w:t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 xml:space="preserve"> </w:t>
            </w:r>
            <w:r w:rsidR="00607B64" w:rsidRPr="00607B64">
              <w:rPr>
                <w:rtl/>
              </w:rPr>
              <w:br/>
              <w:t xml:space="preserve">پیشنهادات و نظرات: </w:t>
            </w:r>
            <w:r w:rsidR="00607B64" w:rsidRPr="00607B64">
              <w:rPr>
                <w:rtl/>
              </w:rPr>
              <w:br/>
            </w:r>
            <w:r w:rsidR="00607B64" w:rsidRPr="00607B64">
              <w:rPr>
                <w:rtl/>
              </w:rPr>
              <w:br/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b/>
                <w:bCs/>
                <w:sz w:val="2"/>
                <w:szCs w:val="2"/>
                <w:rtl/>
              </w:rPr>
            </w:pP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b/>
                <w:bCs/>
                <w:rtl/>
              </w:rPr>
            </w:pPr>
            <w:r w:rsidRPr="00607B64">
              <w:rPr>
                <w:rFonts w:ascii="XB Niloofar" w:hAnsi="XB Niloofar" w:hint="cs"/>
                <w:b/>
                <w:bCs/>
                <w:sz w:val="14"/>
                <w:szCs w:val="14"/>
                <w:rtl/>
              </w:rPr>
              <w:t>رده‌ها:</w:t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 xml:space="preserve"> </w:t>
            </w:r>
            <w:r w:rsidR="00961344">
              <w:rPr>
                <w:rFonts w:ascii="XB Niloofar" w:hAnsi="XB Niloofar" w:hint="cs"/>
                <w:sz w:val="14"/>
                <w:szCs w:val="14"/>
                <w:rtl/>
              </w:rPr>
              <w:t>قاعده  استیمان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b/>
                <w:bCs/>
                <w:sz w:val="2"/>
                <w:szCs w:val="2"/>
                <w:rtl/>
              </w:rPr>
            </w:pP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jc w:val="center"/>
              <w:rPr>
                <w:rFonts w:ascii="XB Niloofar" w:hAnsi="XB Niloofar"/>
                <w:b/>
                <w:bCs/>
                <w:rtl/>
              </w:rPr>
            </w:pPr>
            <w:r w:rsidRPr="00607B64">
              <w:rPr>
                <w:rFonts w:ascii="XB Niloofar" w:hAnsi="XB Niloofar" w:hint="cs"/>
                <w:b/>
                <w:bCs/>
                <w:rtl/>
              </w:rPr>
              <w:t>نظرات ناظر</w:t>
            </w:r>
          </w:p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</w:rPr>
            </w:pP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 xml:space="preserve">نام و نام خانوادگی ناظر: </w:t>
            </w:r>
            <w:r w:rsidRPr="00607B64">
              <w:rPr>
                <w:rStyle w:val="PlaceholderText"/>
                <w:rFonts w:ascii="XB Niloofar" w:hAnsi="XB Niloofar"/>
                <w:sz w:val="14"/>
                <w:szCs w:val="14"/>
                <w:rtl/>
              </w:rPr>
              <w:t>اینجا کلیک کنید و متن مورد نظر را بنویسید.</w:t>
            </w:r>
            <w:r w:rsidRPr="00607B64">
              <w:rPr>
                <w:rFonts w:ascii="XB Niloofar" w:hAnsi="XB Niloofar" w:hint="cs"/>
                <w:sz w:val="14"/>
                <w:szCs w:val="14"/>
                <w:rtl/>
              </w:rPr>
              <w:t xml:space="preserve"> </w:t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>تاریخ:</w:t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 xml:space="preserve"> </w:t>
            </w:r>
            <w:r w:rsidRPr="00607B64">
              <w:rPr>
                <w:rStyle w:val="PlaceholderText"/>
                <w:rFonts w:ascii="XB Niloofar" w:hAnsi="XB Niloofar"/>
                <w:sz w:val="14"/>
                <w:szCs w:val="14"/>
                <w:rtl/>
              </w:rPr>
              <w:t>اینجا کلیک کنید و متن مورد نظر را بنویسید.</w:t>
            </w:r>
          </w:p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4"/>
                <w:szCs w:val="14"/>
                <w:rtl/>
              </w:rPr>
            </w:pP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Segoe UI Symbol" w:eastAsia="MS Gothic" w:hAnsi="Segoe UI Symbol" w:cs="Segoe UI Symbol" w:hint="cs"/>
                <w:rtl/>
                <w:lang w:bidi="fa-IR"/>
              </w:rPr>
              <w:t>☐</w:t>
            </w: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>تایید و ارسال به کمیته داوری</w:t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Segoe UI Symbol" w:eastAsia="MS Gothic" w:hAnsi="Segoe UI Symbol" w:cs="Segoe UI Symbol" w:hint="cs"/>
                <w:rtl/>
                <w:lang w:bidi="fa-IR"/>
              </w:rPr>
              <w:t>☐</w:t>
            </w: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 xml:space="preserve"> رد </w:t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Segoe UI Symbol" w:eastAsia="MS Gothic" w:hAnsi="Segoe UI Symbol" w:cs="Segoe UI Symbol" w:hint="cs"/>
                <w:rtl/>
                <w:lang w:bidi="fa-IR"/>
              </w:rPr>
              <w:t>☐</w:t>
            </w: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 xml:space="preserve"> اصلاحات و ارجاع به مجری</w:t>
            </w:r>
          </w:p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2"/>
                <w:szCs w:val="12"/>
                <w:rtl/>
                <w:lang w:bidi="fa-IR"/>
              </w:rPr>
            </w:pP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>موارد عدم انطباق:</w:t>
            </w:r>
          </w:p>
          <w:p w:rsidR="00A73D14" w:rsidRPr="00607B64" w:rsidRDefault="00A73D14" w:rsidP="00607B64">
            <w:pPr>
              <w:bidi/>
              <w:spacing w:after="0" w:line="240" w:lineRule="auto"/>
              <w:jc w:val="both"/>
              <w:rPr>
                <w:rFonts w:ascii="XB Niloofar" w:hAnsi="XB Niloofar"/>
                <w:sz w:val="12"/>
                <w:szCs w:val="12"/>
                <w:rtl/>
                <w:lang w:bidi="fa-IR"/>
              </w:rPr>
            </w:pP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 xml:space="preserve"> </w:t>
            </w:r>
            <w:r w:rsidRPr="00607B64">
              <w:rPr>
                <w:rStyle w:val="PlaceholderText"/>
                <w:rFonts w:ascii="XB Niloofar" w:hAnsi="XB Niloofar"/>
                <w:sz w:val="14"/>
                <w:szCs w:val="14"/>
                <w:rtl/>
              </w:rPr>
              <w:t>اینجا کلیک کنید و متن مورد نظر را بنویسید.</w:t>
            </w:r>
          </w:p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2"/>
                <w:szCs w:val="12"/>
                <w:rtl/>
                <w:lang w:bidi="fa-IR"/>
              </w:rPr>
            </w:pP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>متن نظر:</w:t>
            </w:r>
          </w:p>
          <w:p w:rsidR="00A73D14" w:rsidRPr="00607B64" w:rsidRDefault="00A73D14" w:rsidP="00607B64">
            <w:pPr>
              <w:bidi/>
              <w:spacing w:after="0" w:line="240" w:lineRule="auto"/>
              <w:jc w:val="both"/>
              <w:rPr>
                <w:rFonts w:ascii="XB Niloofar" w:hAnsi="XB Niloofar"/>
                <w:b/>
                <w:bCs/>
                <w:rtl/>
              </w:rPr>
            </w:pPr>
            <w:r w:rsidRPr="00607B64">
              <w:rPr>
                <w:rStyle w:val="PlaceholderText"/>
                <w:rFonts w:ascii="XB Niloofar" w:hAnsi="XB Niloofar"/>
                <w:sz w:val="14"/>
                <w:szCs w:val="14"/>
                <w:rtl/>
              </w:rPr>
              <w:t>اینجا کلیک کنید و متن مورد نظر را بنویسید.</w:t>
            </w: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jc w:val="center"/>
              <w:rPr>
                <w:rFonts w:ascii="XB Niloofar" w:hAnsi="XB Niloofar"/>
                <w:b/>
                <w:bCs/>
                <w:sz w:val="2"/>
                <w:szCs w:val="2"/>
                <w:rtl/>
              </w:rPr>
            </w:pPr>
          </w:p>
        </w:tc>
      </w:tr>
      <w:tr w:rsidR="00A73D14" w:rsidRPr="00607B64" w:rsidTr="00607B64">
        <w:trPr>
          <w:cantSplit/>
        </w:trPr>
        <w:tc>
          <w:tcPr>
            <w:tcW w:w="9016" w:type="dxa"/>
            <w:gridSpan w:val="2"/>
            <w:shd w:val="clear" w:color="auto" w:fill="auto"/>
          </w:tcPr>
          <w:p w:rsidR="00A73D14" w:rsidRPr="00607B64" w:rsidRDefault="00A73D14" w:rsidP="00607B64">
            <w:pPr>
              <w:bidi/>
              <w:spacing w:after="0" w:line="240" w:lineRule="auto"/>
              <w:jc w:val="center"/>
              <w:rPr>
                <w:rFonts w:ascii="XB Niloofar" w:hAnsi="XB Niloofar"/>
                <w:b/>
                <w:bCs/>
                <w:rtl/>
              </w:rPr>
            </w:pPr>
            <w:r w:rsidRPr="00607B64">
              <w:rPr>
                <w:rFonts w:ascii="XB Niloofar" w:hAnsi="XB Niloofar" w:hint="cs"/>
                <w:b/>
                <w:bCs/>
                <w:rtl/>
              </w:rPr>
              <w:t>نظرات کمیته داوری</w:t>
            </w:r>
          </w:p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2"/>
                <w:szCs w:val="12"/>
                <w:rtl/>
                <w:lang w:bidi="fa-IR"/>
              </w:rPr>
            </w:pP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>تاریخ:</w:t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 xml:space="preserve"> </w:t>
            </w:r>
            <w:r w:rsidRPr="00607B64">
              <w:rPr>
                <w:rStyle w:val="PlaceholderText"/>
                <w:rFonts w:ascii="XB Niloofar" w:hAnsi="XB Niloofar"/>
                <w:sz w:val="14"/>
                <w:szCs w:val="14"/>
                <w:rtl/>
              </w:rPr>
              <w:t>اینجا کلیک کنید و متن مورد نظر را بنویسید.</w:t>
            </w:r>
          </w:p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2"/>
                <w:szCs w:val="12"/>
                <w:rtl/>
                <w:lang w:bidi="fa-IR"/>
              </w:rPr>
            </w:pP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Segoe UI Symbol" w:eastAsia="MS Gothic" w:hAnsi="Segoe UI Symbol" w:cs="Segoe UI Symbol" w:hint="cs"/>
                <w:rtl/>
                <w:lang w:bidi="fa-IR"/>
              </w:rPr>
              <w:t>☐</w:t>
            </w: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>تایید نهایی و انتشار</w:t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Segoe UI Symbol" w:eastAsia="MS Gothic" w:hAnsi="Segoe UI Symbol" w:cs="Segoe UI Symbol" w:hint="cs"/>
                <w:rtl/>
                <w:lang w:bidi="fa-IR"/>
              </w:rPr>
              <w:t>☐</w:t>
            </w: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 xml:space="preserve"> رد</w:t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XB Niloofar" w:hAnsi="XB Niloofar"/>
                <w:sz w:val="14"/>
                <w:szCs w:val="14"/>
                <w:rtl/>
              </w:rPr>
              <w:tab/>
            </w:r>
            <w:r w:rsidRPr="00607B64">
              <w:rPr>
                <w:rFonts w:ascii="Segoe UI Symbol" w:eastAsia="MS Gothic" w:hAnsi="Segoe UI Symbol" w:cs="Segoe UI Symbol" w:hint="cs"/>
                <w:rtl/>
                <w:lang w:bidi="fa-IR"/>
              </w:rPr>
              <w:t>☐</w:t>
            </w: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 xml:space="preserve"> اصلاحات و ارجاع به ناظر</w:t>
            </w:r>
          </w:p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2"/>
                <w:szCs w:val="12"/>
                <w:rtl/>
                <w:lang w:bidi="fa-IR"/>
              </w:rPr>
            </w:pP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 xml:space="preserve">موارد عدم انطباق: </w:t>
            </w:r>
          </w:p>
          <w:p w:rsidR="00A73D14" w:rsidRPr="00607B64" w:rsidRDefault="00A73D14" w:rsidP="00607B64">
            <w:pPr>
              <w:bidi/>
              <w:spacing w:after="0" w:line="240" w:lineRule="auto"/>
              <w:jc w:val="both"/>
              <w:rPr>
                <w:rFonts w:ascii="XB Niloofar" w:hAnsi="XB Niloofar"/>
                <w:sz w:val="12"/>
                <w:szCs w:val="12"/>
                <w:rtl/>
                <w:lang w:bidi="fa-IR"/>
              </w:rPr>
            </w:pPr>
            <w:r w:rsidRPr="00607B64">
              <w:rPr>
                <w:rStyle w:val="PlaceholderText"/>
                <w:rFonts w:ascii="XB Niloofar" w:hAnsi="XB Niloofar"/>
                <w:sz w:val="14"/>
                <w:szCs w:val="14"/>
                <w:rtl/>
              </w:rPr>
              <w:t>اینجا کلیک کنید و متن مورد نظر را بنویسید.</w:t>
            </w:r>
          </w:p>
          <w:p w:rsidR="00A73D14" w:rsidRPr="00607B64" w:rsidRDefault="00A73D14" w:rsidP="00607B64">
            <w:pPr>
              <w:bidi/>
              <w:spacing w:after="0" w:line="240" w:lineRule="auto"/>
              <w:rPr>
                <w:rFonts w:ascii="XB Niloofar" w:hAnsi="XB Niloofar"/>
                <w:sz w:val="12"/>
                <w:szCs w:val="12"/>
                <w:rtl/>
                <w:lang w:bidi="fa-IR"/>
              </w:rPr>
            </w:pPr>
            <w:r w:rsidRPr="00607B64">
              <w:rPr>
                <w:rFonts w:ascii="XB Niloofar" w:hAnsi="XB Niloofar" w:hint="cs"/>
                <w:sz w:val="12"/>
                <w:szCs w:val="12"/>
                <w:rtl/>
                <w:lang w:bidi="fa-IR"/>
              </w:rPr>
              <w:t>متن نظر:</w:t>
            </w:r>
          </w:p>
          <w:p w:rsidR="00A73D14" w:rsidRPr="00607B64" w:rsidRDefault="00A73D14" w:rsidP="00607B64">
            <w:pPr>
              <w:bidi/>
              <w:spacing w:after="0" w:line="240" w:lineRule="auto"/>
              <w:jc w:val="both"/>
              <w:rPr>
                <w:rFonts w:ascii="XB Niloofar" w:hAnsi="XB Niloofar"/>
                <w:b/>
                <w:bCs/>
                <w:rtl/>
              </w:rPr>
            </w:pPr>
            <w:r w:rsidRPr="00607B64">
              <w:rPr>
                <w:rStyle w:val="PlaceholderText"/>
                <w:rFonts w:ascii="XB Niloofar" w:hAnsi="XB Niloofar"/>
                <w:sz w:val="14"/>
                <w:szCs w:val="14"/>
                <w:rtl/>
              </w:rPr>
              <w:t>اینجا کلیک کنید و متن مورد نظر را بنویسید.</w:t>
            </w:r>
          </w:p>
        </w:tc>
      </w:tr>
    </w:tbl>
    <w:p w:rsidR="00FD1FA9" w:rsidRDefault="0022249B" w:rsidP="0022249B">
      <w:pPr>
        <w:tabs>
          <w:tab w:val="left" w:pos="2566"/>
        </w:tabs>
        <w:bidi/>
        <w:rPr>
          <w:rFonts w:ascii="XB Niloofar" w:hAnsi="XB Niloofar"/>
          <w:sz w:val="14"/>
          <w:szCs w:val="14"/>
          <w:rtl/>
        </w:rPr>
      </w:pPr>
      <w:r>
        <w:rPr>
          <w:rFonts w:ascii="XB Niloofar" w:hAnsi="XB Niloofar"/>
          <w:sz w:val="14"/>
          <w:szCs w:val="14"/>
          <w:rtl/>
        </w:rPr>
        <w:tab/>
      </w:r>
    </w:p>
    <w:sectPr w:rsidR="00FD1FA9" w:rsidSect="00FE1000">
      <w:pgSz w:w="11906" w:h="16838" w:code="9"/>
      <w:pgMar w:top="709" w:right="1440" w:bottom="1276" w:left="1440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D8A" w:rsidRDefault="003B1D8A" w:rsidP="006E223B">
      <w:pPr>
        <w:spacing w:after="0" w:line="240" w:lineRule="auto"/>
      </w:pPr>
      <w:r>
        <w:separator/>
      </w:r>
    </w:p>
  </w:endnote>
  <w:endnote w:type="continuationSeparator" w:id="0">
    <w:p w:rsidR="003B1D8A" w:rsidRDefault="003B1D8A" w:rsidP="006E223B">
      <w:pPr>
        <w:spacing w:after="0" w:line="240" w:lineRule="auto"/>
      </w:pPr>
      <w:r>
        <w:continuationSeparator/>
      </w:r>
    </w:p>
  </w:endnote>
  <w:endnote w:id="1">
    <w:p w:rsidR="002678A5" w:rsidRPr="00423397" w:rsidRDefault="002678A5" w:rsidP="00F57D54">
      <w:pPr>
        <w:pStyle w:val="EndnoteText"/>
        <w:bidi/>
        <w:rPr>
          <w:sz w:val="14"/>
          <w:szCs w:val="14"/>
          <w:rtl/>
          <w:lang w:bidi="fa-IR"/>
        </w:rPr>
      </w:pPr>
      <w:r w:rsidRPr="00423397">
        <w:rPr>
          <w:rStyle w:val="EndnoteReference"/>
          <w:sz w:val="14"/>
          <w:szCs w:val="14"/>
        </w:rPr>
        <w:t>*</w:t>
      </w:r>
      <w:r w:rsidRPr="00423397">
        <w:rPr>
          <w:sz w:val="14"/>
          <w:szCs w:val="14"/>
        </w:rPr>
        <w:t xml:space="preserve"> </w:t>
      </w:r>
      <w:r w:rsidRPr="00423397">
        <w:rPr>
          <w:rFonts w:hint="cs"/>
          <w:sz w:val="14"/>
          <w:szCs w:val="14"/>
          <w:rtl/>
          <w:lang w:bidi="fa-IR"/>
        </w:rPr>
        <w:t>در صورت وجود متن مناسب و حسب مورد لازم است. لذا وجود آن همیشه اجباری نیست.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78FF995-6B9F-4C8B-B68F-A558E08DD8B0}"/>
    <w:embedBold r:id="rId2" w:fontKey="{6F8BB35C-F071-458D-9716-C1B417CA47F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XB Niloofar">
    <w:panose1 w:val="02000503080000020003"/>
    <w:charset w:val="00"/>
    <w:family w:val="auto"/>
    <w:pitch w:val="variable"/>
    <w:sig w:usb0="00002007" w:usb1="80000000" w:usb2="00000008" w:usb3="00000000" w:csb0="00000051" w:csb1="00000000"/>
    <w:embedRegular r:id="rId3" w:fontKey="{D2C1FF09-F9D3-479B-B9E7-F06BE76CCA49}"/>
    <w:embedBold r:id="rId4" w:fontKey="{F7B2170E-496B-454F-94A0-A1192F31A34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5" w:fontKey="{14122A06-8A8E-428C-93C0-4DB3A9808178}"/>
  </w:font>
  <w:font w:name="Droid Arabic Naskh">
    <w:altName w:val="Times New Roman"/>
    <w:charset w:val="00"/>
    <w:family w:val="auto"/>
    <w:pitch w:val="default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B79F798B-B6B7-41BC-A828-AAF3DB0BE5F1}"/>
  </w:font>
  <w:font w:name="cg tim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  <w:embedRegular r:id="rId7" w:fontKey="{4D92759C-EF62-49F8-A810-10F8ACD186EB}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8" w:fontKey="{04B8546F-1C82-4077-9D0B-699DC6373DB7}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EB822338-AADF-47E6-8D5F-AAA8B4B630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D8A" w:rsidRDefault="003B1D8A" w:rsidP="006E223B">
      <w:pPr>
        <w:spacing w:after="0" w:line="240" w:lineRule="auto"/>
      </w:pPr>
      <w:r>
        <w:separator/>
      </w:r>
    </w:p>
  </w:footnote>
  <w:footnote w:type="continuationSeparator" w:id="0">
    <w:p w:rsidR="003B1D8A" w:rsidRDefault="003B1D8A" w:rsidP="006E22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AC6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D1754F0"/>
    <w:multiLevelType w:val="hybridMultilevel"/>
    <w:tmpl w:val="82323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59645A"/>
    <w:multiLevelType w:val="hybridMultilevel"/>
    <w:tmpl w:val="4BC64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165FD0"/>
    <w:multiLevelType w:val="hybridMultilevel"/>
    <w:tmpl w:val="6CD819BC"/>
    <w:lvl w:ilvl="0" w:tplc="926A7D6E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07643"/>
    <w:multiLevelType w:val="hybridMultilevel"/>
    <w:tmpl w:val="871CC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attachedTemplate r:id="rId1"/>
  <w:documentProtection w:edit="forms" w:formatting="1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540"/>
    <w:rsid w:val="00020350"/>
    <w:rsid w:val="0002248C"/>
    <w:rsid w:val="00033D95"/>
    <w:rsid w:val="000616FC"/>
    <w:rsid w:val="00062FF5"/>
    <w:rsid w:val="0007727D"/>
    <w:rsid w:val="000D7546"/>
    <w:rsid w:val="0012232A"/>
    <w:rsid w:val="00126CD1"/>
    <w:rsid w:val="00147109"/>
    <w:rsid w:val="00156C2B"/>
    <w:rsid w:val="00164AC2"/>
    <w:rsid w:val="00175C77"/>
    <w:rsid w:val="0018218B"/>
    <w:rsid w:val="001A0E1E"/>
    <w:rsid w:val="001B2435"/>
    <w:rsid w:val="001B59EB"/>
    <w:rsid w:val="001F2E33"/>
    <w:rsid w:val="00202E67"/>
    <w:rsid w:val="0022249B"/>
    <w:rsid w:val="0024552C"/>
    <w:rsid w:val="002678A5"/>
    <w:rsid w:val="00296285"/>
    <w:rsid w:val="002A2347"/>
    <w:rsid w:val="002B0D4E"/>
    <w:rsid w:val="002C22F6"/>
    <w:rsid w:val="002C78C4"/>
    <w:rsid w:val="002F1739"/>
    <w:rsid w:val="00313FC9"/>
    <w:rsid w:val="00362EB7"/>
    <w:rsid w:val="003647C8"/>
    <w:rsid w:val="00365CF7"/>
    <w:rsid w:val="003B1D8A"/>
    <w:rsid w:val="00423397"/>
    <w:rsid w:val="00445B8A"/>
    <w:rsid w:val="004B4E00"/>
    <w:rsid w:val="004C360A"/>
    <w:rsid w:val="004D56A7"/>
    <w:rsid w:val="004E57EF"/>
    <w:rsid w:val="004F2D5B"/>
    <w:rsid w:val="004F7709"/>
    <w:rsid w:val="005366A6"/>
    <w:rsid w:val="0056245B"/>
    <w:rsid w:val="00573739"/>
    <w:rsid w:val="005902F4"/>
    <w:rsid w:val="005C00A4"/>
    <w:rsid w:val="005D7D58"/>
    <w:rsid w:val="005E07D3"/>
    <w:rsid w:val="00607B64"/>
    <w:rsid w:val="0062163A"/>
    <w:rsid w:val="006246A6"/>
    <w:rsid w:val="00627DCB"/>
    <w:rsid w:val="00631EBE"/>
    <w:rsid w:val="00662742"/>
    <w:rsid w:val="006701DA"/>
    <w:rsid w:val="00682E2E"/>
    <w:rsid w:val="00685B4B"/>
    <w:rsid w:val="006C48D9"/>
    <w:rsid w:val="006E223B"/>
    <w:rsid w:val="0071343D"/>
    <w:rsid w:val="00720226"/>
    <w:rsid w:val="00751BEC"/>
    <w:rsid w:val="00753B5D"/>
    <w:rsid w:val="00754D35"/>
    <w:rsid w:val="00775B3A"/>
    <w:rsid w:val="007939ED"/>
    <w:rsid w:val="007C110F"/>
    <w:rsid w:val="007E4E99"/>
    <w:rsid w:val="007E759E"/>
    <w:rsid w:val="008109D9"/>
    <w:rsid w:val="008366B6"/>
    <w:rsid w:val="00843066"/>
    <w:rsid w:val="008553B5"/>
    <w:rsid w:val="0089621E"/>
    <w:rsid w:val="008B797D"/>
    <w:rsid w:val="008C13CE"/>
    <w:rsid w:val="008E0141"/>
    <w:rsid w:val="009078A5"/>
    <w:rsid w:val="00910C21"/>
    <w:rsid w:val="00937D69"/>
    <w:rsid w:val="009535D4"/>
    <w:rsid w:val="00961344"/>
    <w:rsid w:val="009910D2"/>
    <w:rsid w:val="009A22C9"/>
    <w:rsid w:val="009A3AA1"/>
    <w:rsid w:val="009C1540"/>
    <w:rsid w:val="009D5F67"/>
    <w:rsid w:val="00A6715D"/>
    <w:rsid w:val="00A73D14"/>
    <w:rsid w:val="00A77819"/>
    <w:rsid w:val="00A80E74"/>
    <w:rsid w:val="00AA4D2F"/>
    <w:rsid w:val="00AA71C6"/>
    <w:rsid w:val="00AD15F4"/>
    <w:rsid w:val="00AF24A1"/>
    <w:rsid w:val="00AF3E56"/>
    <w:rsid w:val="00AF65BB"/>
    <w:rsid w:val="00AF784C"/>
    <w:rsid w:val="00B113A9"/>
    <w:rsid w:val="00B2423E"/>
    <w:rsid w:val="00B4064A"/>
    <w:rsid w:val="00B7587F"/>
    <w:rsid w:val="00B8584B"/>
    <w:rsid w:val="00B9636C"/>
    <w:rsid w:val="00BC572B"/>
    <w:rsid w:val="00BD5430"/>
    <w:rsid w:val="00C26BA5"/>
    <w:rsid w:val="00C317F9"/>
    <w:rsid w:val="00C37FE6"/>
    <w:rsid w:val="00C54998"/>
    <w:rsid w:val="00C573BC"/>
    <w:rsid w:val="00D04316"/>
    <w:rsid w:val="00D435C7"/>
    <w:rsid w:val="00D608B4"/>
    <w:rsid w:val="00D73183"/>
    <w:rsid w:val="00D75D1F"/>
    <w:rsid w:val="00DB580C"/>
    <w:rsid w:val="00DF4CC9"/>
    <w:rsid w:val="00E14344"/>
    <w:rsid w:val="00E17CE0"/>
    <w:rsid w:val="00E21B84"/>
    <w:rsid w:val="00E51641"/>
    <w:rsid w:val="00E857F7"/>
    <w:rsid w:val="00E864D5"/>
    <w:rsid w:val="00EA3746"/>
    <w:rsid w:val="00EB5B2A"/>
    <w:rsid w:val="00F16B5E"/>
    <w:rsid w:val="00F269EF"/>
    <w:rsid w:val="00F45764"/>
    <w:rsid w:val="00F45FD9"/>
    <w:rsid w:val="00F50455"/>
    <w:rsid w:val="00F57D54"/>
    <w:rsid w:val="00F84514"/>
    <w:rsid w:val="00FC5441"/>
    <w:rsid w:val="00FD1FA9"/>
    <w:rsid w:val="00FE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5A45FE"/>
  <w15:docId w15:val="{56C052E2-589E-4712-948F-B47B0CDB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57F7"/>
    <w:pPr>
      <w:spacing w:after="160" w:line="259" w:lineRule="auto"/>
    </w:pPr>
    <w:rPr>
      <w:rFonts w:ascii="Arial" w:hAnsi="Arial" w:cs="XB Niloofar"/>
      <w:sz w:val="16"/>
      <w:szCs w:val="16"/>
    </w:rPr>
  </w:style>
  <w:style w:type="paragraph" w:styleId="Heading1">
    <w:name w:val="heading 1"/>
    <w:aliases w:val="تیتر1,تيتر1"/>
    <w:basedOn w:val="Normal"/>
    <w:next w:val="Normal"/>
    <w:link w:val="Heading1Char"/>
    <w:uiPriority w:val="9"/>
    <w:qFormat/>
    <w:rsid w:val="001B2435"/>
    <w:pPr>
      <w:keepNext/>
      <w:keepLines/>
      <w:numPr>
        <w:numId w:val="5"/>
      </w:numPr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 w:bidi="fa-IR"/>
    </w:rPr>
  </w:style>
  <w:style w:type="paragraph" w:styleId="Heading2">
    <w:name w:val="heading 2"/>
    <w:aliases w:val="تیتر2,تيتر2"/>
    <w:basedOn w:val="Normal"/>
    <w:link w:val="Heading2Char"/>
    <w:qFormat/>
    <w:rsid w:val="001B2435"/>
    <w:pPr>
      <w:numPr>
        <w:ilvl w:val="1"/>
        <w:numId w:val="5"/>
      </w:numPr>
      <w:spacing w:before="100" w:beforeAutospacing="1" w:after="100" w:afterAutospacing="1" w:line="240" w:lineRule="auto"/>
      <w:outlineLvl w:val="1"/>
    </w:pPr>
    <w:rPr>
      <w:rFonts w:ascii="Droid Arabic Naskh" w:eastAsia="Times New Roman" w:hAnsi="Droid Arabic Naskh" w:cs="Times New Roman"/>
      <w:b/>
      <w:bCs/>
      <w:sz w:val="36"/>
      <w:szCs w:val="36"/>
      <w:lang w:val="x-none" w:eastAsia="x-none" w:bidi="fa-IR"/>
    </w:rPr>
  </w:style>
  <w:style w:type="paragraph" w:styleId="Heading3">
    <w:name w:val="heading 3"/>
    <w:aliases w:val="تیتر3,تيتر3,تیتر 3"/>
    <w:basedOn w:val="Normal"/>
    <w:link w:val="Heading3Char"/>
    <w:qFormat/>
    <w:rsid w:val="001B2435"/>
    <w:pPr>
      <w:numPr>
        <w:ilvl w:val="2"/>
        <w:numId w:val="5"/>
      </w:numPr>
      <w:spacing w:before="100" w:beforeAutospacing="1" w:after="100" w:afterAutospacing="1" w:line="240" w:lineRule="auto"/>
      <w:outlineLvl w:val="2"/>
    </w:pPr>
    <w:rPr>
      <w:rFonts w:ascii="Droid Arabic Naskh" w:eastAsia="Times New Roman" w:hAnsi="Droid Arabic Naskh" w:cs="Times New Roman"/>
      <w:b/>
      <w:bCs/>
      <w:sz w:val="27"/>
      <w:szCs w:val="27"/>
      <w:lang w:val="x-none" w:eastAsia="x-none" w:bidi="fa-IR"/>
    </w:rPr>
  </w:style>
  <w:style w:type="paragraph" w:styleId="Heading4">
    <w:name w:val="heading 4"/>
    <w:aliases w:val="تیتر4,تیتر 4"/>
    <w:basedOn w:val="Normal"/>
    <w:next w:val="Normal"/>
    <w:link w:val="Heading4Char"/>
    <w:qFormat/>
    <w:rsid w:val="001B2435"/>
    <w:pPr>
      <w:keepNext/>
      <w:widowControl w:val="0"/>
      <w:numPr>
        <w:ilvl w:val="3"/>
        <w:numId w:val="5"/>
      </w:numPr>
      <w:bidi/>
      <w:spacing w:before="120" w:after="60" w:line="420" w:lineRule="exact"/>
      <w:outlineLvl w:val="3"/>
    </w:pPr>
    <w:rPr>
      <w:rFonts w:ascii="CG Times" w:eastAsia="Times New Roman" w:hAnsi="CG Times" w:cs="B Mitra"/>
      <w:b/>
      <w:bCs/>
      <w:sz w:val="20"/>
      <w:szCs w:val="24"/>
      <w:lang w:val="x-none" w:eastAsia="x-none" w:bidi="fa-IR"/>
    </w:rPr>
  </w:style>
  <w:style w:type="paragraph" w:styleId="Heading5">
    <w:name w:val="heading 5"/>
    <w:aliases w:val="تیتر 5,تيتر5,تیتر5"/>
    <w:basedOn w:val="Normal"/>
    <w:next w:val="Normal"/>
    <w:link w:val="Heading5Char"/>
    <w:qFormat/>
    <w:rsid w:val="001B2435"/>
    <w:pPr>
      <w:widowControl w:val="0"/>
      <w:numPr>
        <w:ilvl w:val="4"/>
        <w:numId w:val="5"/>
      </w:numPr>
      <w:bidi/>
      <w:spacing w:before="120" w:after="60" w:line="420" w:lineRule="exact"/>
      <w:outlineLvl w:val="4"/>
    </w:pPr>
    <w:rPr>
      <w:rFonts w:ascii="CG Times" w:eastAsia="Times New Roman" w:hAnsi="CG Times" w:cs="B Mitra"/>
      <w:b/>
      <w:bCs/>
      <w:sz w:val="20"/>
      <w:szCs w:val="24"/>
      <w:lang w:val="x-none" w:eastAsia="x-none" w:bidi="fa-IR"/>
    </w:rPr>
  </w:style>
  <w:style w:type="paragraph" w:styleId="Heading6">
    <w:name w:val="heading 6"/>
    <w:aliases w:val="تیتر6,تيتر6,تیÊÑ6"/>
    <w:basedOn w:val="Normal"/>
    <w:next w:val="Normal"/>
    <w:link w:val="Heading6Char"/>
    <w:qFormat/>
    <w:rsid w:val="001B2435"/>
    <w:pPr>
      <w:widowControl w:val="0"/>
      <w:numPr>
        <w:ilvl w:val="5"/>
        <w:numId w:val="5"/>
      </w:numPr>
      <w:bidi/>
      <w:spacing w:before="120" w:after="60" w:line="420" w:lineRule="exact"/>
      <w:outlineLvl w:val="5"/>
    </w:pPr>
    <w:rPr>
      <w:rFonts w:ascii="cg tims" w:eastAsia="Times New Roman" w:hAnsi="cg tims" w:cs="B Mitra"/>
      <w:b/>
      <w:bCs/>
      <w:sz w:val="20"/>
      <w:szCs w:val="20"/>
      <w:lang w:val="x-none" w:eastAsia="x-none" w:bidi="fa-IR"/>
    </w:rPr>
  </w:style>
  <w:style w:type="paragraph" w:styleId="Heading7">
    <w:name w:val="heading 7"/>
    <w:aliases w:val="تیتر7"/>
    <w:basedOn w:val="Normal"/>
    <w:next w:val="Normal"/>
    <w:link w:val="Heading7Char"/>
    <w:qFormat/>
    <w:rsid w:val="001B2435"/>
    <w:pPr>
      <w:widowControl w:val="0"/>
      <w:numPr>
        <w:ilvl w:val="6"/>
        <w:numId w:val="5"/>
      </w:numPr>
      <w:bidi/>
      <w:spacing w:before="240" w:after="60" w:line="240" w:lineRule="auto"/>
      <w:jc w:val="lowKashida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 w:bidi="fa-IR"/>
    </w:rPr>
  </w:style>
  <w:style w:type="paragraph" w:styleId="Heading8">
    <w:name w:val="heading 8"/>
    <w:aliases w:val="تیتر8"/>
    <w:basedOn w:val="Normal"/>
    <w:next w:val="Normal"/>
    <w:link w:val="Heading8Char"/>
    <w:qFormat/>
    <w:rsid w:val="001B2435"/>
    <w:pPr>
      <w:widowControl w:val="0"/>
      <w:numPr>
        <w:ilvl w:val="7"/>
        <w:numId w:val="5"/>
      </w:numPr>
      <w:bidi/>
      <w:spacing w:before="240" w:after="60" w:line="240" w:lineRule="auto"/>
      <w:jc w:val="lowKashida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 w:bidi="fa-IR"/>
    </w:rPr>
  </w:style>
  <w:style w:type="paragraph" w:styleId="Heading9">
    <w:name w:val="heading 9"/>
    <w:aliases w:val="تیتر9"/>
    <w:basedOn w:val="Normal"/>
    <w:next w:val="Normal"/>
    <w:link w:val="Heading9Char"/>
    <w:qFormat/>
    <w:rsid w:val="001B2435"/>
    <w:pPr>
      <w:widowControl w:val="0"/>
      <w:numPr>
        <w:ilvl w:val="8"/>
        <w:numId w:val="5"/>
      </w:numPr>
      <w:bidi/>
      <w:spacing w:before="240" w:after="60" w:line="240" w:lineRule="auto"/>
      <w:jc w:val="lowKashida"/>
      <w:outlineLvl w:val="8"/>
    </w:pPr>
    <w:rPr>
      <w:rFonts w:eastAsia="Times New Roman" w:cs="Times New Roman"/>
      <w:sz w:val="20"/>
      <w:szCs w:val="20"/>
      <w:lang w:val="x-none" w:eastAsia="x-none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23B"/>
  </w:style>
  <w:style w:type="paragraph" w:styleId="Footer">
    <w:name w:val="footer"/>
    <w:basedOn w:val="Normal"/>
    <w:link w:val="FooterChar"/>
    <w:uiPriority w:val="99"/>
    <w:unhideWhenUsed/>
    <w:rsid w:val="006E2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23B"/>
  </w:style>
  <w:style w:type="table" w:styleId="TableGrid">
    <w:name w:val="Table Grid"/>
    <w:basedOn w:val="TableNormal"/>
    <w:uiPriority w:val="39"/>
    <w:rsid w:val="006E2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223B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6E223B"/>
    <w:pPr>
      <w:numPr>
        <w:numId w:val="1"/>
      </w:numPr>
      <w:spacing w:after="0" w:line="240" w:lineRule="auto"/>
      <w:ind w:left="32" w:hanging="142"/>
      <w:contextualSpacing/>
    </w:pPr>
    <w:rPr>
      <w:rFonts w:ascii="XB Niloofar" w:hAnsi="XB Niloofar"/>
      <w:b/>
      <w:bCs/>
      <w:sz w:val="14"/>
      <w:szCs w:val="14"/>
    </w:rPr>
  </w:style>
  <w:style w:type="character" w:styleId="CommentReference">
    <w:name w:val="annotation reference"/>
    <w:uiPriority w:val="99"/>
    <w:semiHidden/>
    <w:unhideWhenUsed/>
    <w:rsid w:val="00855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53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553B5"/>
    <w:rPr>
      <w:rFonts w:ascii="Arial" w:hAnsi="Arial" w:cs="XB Niloof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53B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553B5"/>
    <w:rPr>
      <w:rFonts w:ascii="Arial" w:hAnsi="Arial" w:cs="XB Niloofar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53B5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553B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8553B5"/>
    <w:rPr>
      <w:rFonts w:ascii="Arial" w:hAnsi="Arial" w:cs="XB Niloofar"/>
      <w:sz w:val="20"/>
      <w:szCs w:val="20"/>
    </w:rPr>
  </w:style>
  <w:style w:type="character" w:styleId="EndnoteReference">
    <w:name w:val="endnote reference"/>
    <w:uiPriority w:val="99"/>
    <w:semiHidden/>
    <w:unhideWhenUsed/>
    <w:rsid w:val="008553B5"/>
    <w:rPr>
      <w:vertAlign w:val="superscript"/>
    </w:rPr>
  </w:style>
  <w:style w:type="character" w:customStyle="1" w:styleId="ListParagraphChar">
    <w:name w:val="List Paragraph Char"/>
    <w:link w:val="ListParagraph"/>
    <w:uiPriority w:val="34"/>
    <w:rsid w:val="00A73D14"/>
    <w:rPr>
      <w:rFonts w:ascii="XB Niloofar" w:hAnsi="XB Niloofar" w:cs="XB Niloofar"/>
      <w:b/>
      <w:bCs/>
      <w:sz w:val="14"/>
      <w:szCs w:val="14"/>
    </w:rPr>
  </w:style>
  <w:style w:type="paragraph" w:styleId="NormalWeb">
    <w:name w:val="Normal (Web)"/>
    <w:basedOn w:val="Normal"/>
    <w:link w:val="NormalWebChar"/>
    <w:uiPriority w:val="99"/>
    <w:unhideWhenUsed/>
    <w:rsid w:val="00A73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 w:bidi="fa-IR"/>
    </w:rPr>
  </w:style>
  <w:style w:type="character" w:customStyle="1" w:styleId="NormalWebChar">
    <w:name w:val="Normal (Web) Char"/>
    <w:link w:val="NormalWeb"/>
    <w:uiPriority w:val="99"/>
    <w:rsid w:val="00A73D14"/>
    <w:rPr>
      <w:rFonts w:ascii="Times New Roman" w:eastAsia="Times New Roman" w:hAnsi="Times New Roman" w:cs="Times New Roman"/>
      <w:sz w:val="24"/>
      <w:szCs w:val="24"/>
      <w:lang w:val="x-none" w:eastAsia="x-none" w:bidi="fa-IR"/>
    </w:rPr>
  </w:style>
  <w:style w:type="character" w:customStyle="1" w:styleId="Heading1Char">
    <w:name w:val="Heading 1 Char"/>
    <w:aliases w:val="تیتر1 Char,تيتر1 Char"/>
    <w:basedOn w:val="DefaultParagraphFont"/>
    <w:link w:val="Heading1"/>
    <w:uiPriority w:val="9"/>
    <w:rsid w:val="001B2435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 w:bidi="fa-IR"/>
    </w:rPr>
  </w:style>
  <w:style w:type="character" w:customStyle="1" w:styleId="Heading2Char">
    <w:name w:val="Heading 2 Char"/>
    <w:aliases w:val="تیتر2 Char,تيتر2 Char"/>
    <w:basedOn w:val="DefaultParagraphFont"/>
    <w:link w:val="Heading2"/>
    <w:rsid w:val="001B2435"/>
    <w:rPr>
      <w:rFonts w:ascii="Droid Arabic Naskh" w:eastAsia="Times New Roman" w:hAnsi="Droid Arabic Naskh" w:cs="Times New Roman"/>
      <w:b/>
      <w:bCs/>
      <w:sz w:val="36"/>
      <w:szCs w:val="36"/>
      <w:lang w:val="x-none" w:eastAsia="x-none" w:bidi="fa-IR"/>
    </w:rPr>
  </w:style>
  <w:style w:type="character" w:customStyle="1" w:styleId="Heading3Char">
    <w:name w:val="Heading 3 Char"/>
    <w:aliases w:val="تیتر3 Char,تيتر3 Char,تیتر 3 Char"/>
    <w:basedOn w:val="DefaultParagraphFont"/>
    <w:link w:val="Heading3"/>
    <w:rsid w:val="001B2435"/>
    <w:rPr>
      <w:rFonts w:ascii="Droid Arabic Naskh" w:eastAsia="Times New Roman" w:hAnsi="Droid Arabic Naskh" w:cs="Times New Roman"/>
      <w:b/>
      <w:bCs/>
      <w:sz w:val="27"/>
      <w:szCs w:val="27"/>
      <w:lang w:val="x-none" w:eastAsia="x-none" w:bidi="fa-IR"/>
    </w:rPr>
  </w:style>
  <w:style w:type="character" w:customStyle="1" w:styleId="Heading4Char">
    <w:name w:val="Heading 4 Char"/>
    <w:aliases w:val="تیتر4 Char,تیتر 4 Char"/>
    <w:basedOn w:val="DefaultParagraphFont"/>
    <w:link w:val="Heading4"/>
    <w:rsid w:val="001B2435"/>
    <w:rPr>
      <w:rFonts w:ascii="CG Times" w:eastAsia="Times New Roman" w:hAnsi="CG Times" w:cs="B Mitra"/>
      <w:b/>
      <w:bCs/>
      <w:szCs w:val="24"/>
      <w:lang w:val="x-none" w:eastAsia="x-none" w:bidi="fa-IR"/>
    </w:rPr>
  </w:style>
  <w:style w:type="character" w:customStyle="1" w:styleId="Heading5Char">
    <w:name w:val="Heading 5 Char"/>
    <w:aliases w:val="تیتر 5 Char,تيتر5 Char,تیتر5 Char"/>
    <w:basedOn w:val="DefaultParagraphFont"/>
    <w:link w:val="Heading5"/>
    <w:rsid w:val="001B2435"/>
    <w:rPr>
      <w:rFonts w:ascii="CG Times" w:eastAsia="Times New Roman" w:hAnsi="CG Times" w:cs="B Mitra"/>
      <w:b/>
      <w:bCs/>
      <w:szCs w:val="24"/>
      <w:lang w:val="x-none" w:eastAsia="x-none" w:bidi="fa-IR"/>
    </w:rPr>
  </w:style>
  <w:style w:type="character" w:customStyle="1" w:styleId="Heading6Char">
    <w:name w:val="Heading 6 Char"/>
    <w:aliases w:val="تیتر6 Char,تيتر6 Char,تیÊÑ6 Char"/>
    <w:basedOn w:val="DefaultParagraphFont"/>
    <w:link w:val="Heading6"/>
    <w:rsid w:val="001B2435"/>
    <w:rPr>
      <w:rFonts w:ascii="cg tims" w:eastAsia="Times New Roman" w:hAnsi="cg tims" w:cs="B Mitra"/>
      <w:b/>
      <w:bCs/>
      <w:lang w:val="x-none" w:eastAsia="x-none" w:bidi="fa-IR"/>
    </w:rPr>
  </w:style>
  <w:style w:type="character" w:customStyle="1" w:styleId="Heading7Char">
    <w:name w:val="Heading 7 Char"/>
    <w:aliases w:val="تیتر7 Char"/>
    <w:basedOn w:val="DefaultParagraphFont"/>
    <w:link w:val="Heading7"/>
    <w:rsid w:val="001B2435"/>
    <w:rPr>
      <w:rFonts w:ascii="Times New Roman" w:eastAsia="Times New Roman" w:hAnsi="Times New Roman" w:cs="Times New Roman"/>
      <w:sz w:val="24"/>
      <w:szCs w:val="24"/>
      <w:lang w:val="x-none" w:eastAsia="x-none" w:bidi="fa-IR"/>
    </w:rPr>
  </w:style>
  <w:style w:type="character" w:customStyle="1" w:styleId="Heading8Char">
    <w:name w:val="Heading 8 Char"/>
    <w:aliases w:val="تیتر8 Char"/>
    <w:basedOn w:val="DefaultParagraphFont"/>
    <w:link w:val="Heading8"/>
    <w:rsid w:val="001B2435"/>
    <w:rPr>
      <w:rFonts w:ascii="Times New Roman" w:eastAsia="Times New Roman" w:hAnsi="Times New Roman" w:cs="Times New Roman"/>
      <w:i/>
      <w:iCs/>
      <w:sz w:val="24"/>
      <w:szCs w:val="24"/>
      <w:lang w:val="x-none" w:eastAsia="x-none" w:bidi="fa-IR"/>
    </w:rPr>
  </w:style>
  <w:style w:type="character" w:customStyle="1" w:styleId="Heading9Char">
    <w:name w:val="Heading 9 Char"/>
    <w:aliases w:val="تیتر9 Char"/>
    <w:basedOn w:val="DefaultParagraphFont"/>
    <w:link w:val="Heading9"/>
    <w:rsid w:val="001B2435"/>
    <w:rPr>
      <w:rFonts w:ascii="Arial" w:eastAsia="Times New Roman" w:hAnsi="Arial" w:cs="Times New Roman"/>
      <w:lang w:val="x-none" w:eastAsia="x-none" w:bidi="fa-IR"/>
    </w:rPr>
  </w:style>
  <w:style w:type="paragraph" w:customStyle="1" w:styleId="Style3">
    <w:name w:val="Style3"/>
    <w:basedOn w:val="Normal"/>
    <w:link w:val="Style3Char"/>
    <w:rsid w:val="001B2435"/>
    <w:pPr>
      <w:widowControl w:val="0"/>
      <w:bidi/>
      <w:spacing w:before="120" w:after="0" w:line="240" w:lineRule="auto"/>
    </w:pPr>
    <w:rPr>
      <w:rFonts w:ascii="XB Niloofar" w:eastAsia="Times New Roman" w:hAnsi="XB Niloofar"/>
      <w:b/>
      <w:bCs/>
      <w:sz w:val="26"/>
      <w:szCs w:val="26"/>
      <w:lang w:val="x-none" w:eastAsia="x-none" w:bidi="fa-IR"/>
    </w:rPr>
  </w:style>
  <w:style w:type="character" w:customStyle="1" w:styleId="Style3Char">
    <w:name w:val="Style3 Char"/>
    <w:link w:val="Style3"/>
    <w:rsid w:val="001B2435"/>
    <w:rPr>
      <w:rFonts w:ascii="XB Niloofar" w:eastAsia="Times New Roman" w:hAnsi="XB Niloofar" w:cs="XB Niloofar"/>
      <w:b/>
      <w:bCs/>
      <w:sz w:val="26"/>
      <w:szCs w:val="26"/>
      <w:lang w:val="x-none" w:eastAsia="x-none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mehrabi\AppData\Local\Microsoft\Windows\Temporary%20Internet%20Files\Content.IE5\V7OXVXG4\&#1705;&#1575;&#1585;&#1576;&#1585;&#1711;%20&#1578;&#1607;&#1740;&#1607;%20&#1606;&#1608;&#1588;&#1578;&#1575;&#1585;%20&#1605;&#1581;&#1578;&#1608;&#157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0021F-E94B-456C-BC89-5F4BD17AD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کاربرگ تهیه نوشتار محتوا</Template>
  <TotalTime>1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محرابی، لیلا</dc:creator>
  <cp:keywords/>
  <cp:lastModifiedBy>محرابی، لیلا</cp:lastModifiedBy>
  <cp:revision>2</cp:revision>
  <dcterms:created xsi:type="dcterms:W3CDTF">2019-03-04T06:11:00Z</dcterms:created>
  <dcterms:modified xsi:type="dcterms:W3CDTF">2019-03-04T06:11:00Z</dcterms:modified>
</cp:coreProperties>
</file>